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96421851" w:displacedByCustomXml="next"/>
    <w:bookmarkStart w:id="1" w:name="_Toc196418728" w:displacedByCustomXml="next"/>
    <w:bookmarkStart w:id="2" w:name="_Toc196417974" w:displacedByCustomXml="next"/>
    <w:bookmarkStart w:id="3" w:name="_Toc196417949" w:displacedByCustomXml="next"/>
    <w:bookmarkStart w:id="4" w:name="_Toc196417841" w:displacedByCustomXml="next"/>
    <w:bookmarkStart w:id="5" w:name="_Toc196418550" w:displacedByCustomXml="next"/>
    <w:sdt>
      <w:sdtPr>
        <w:rPr>
          <w:rStyle w:val="Emphasis"/>
          <w:i w:val="0"/>
          <w:iCs w:val="0"/>
          <w:color w:val="000000"/>
          <w:u w:val="none"/>
        </w:rPr>
        <w:id w:val="-661382417"/>
        <w:docPartObj>
          <w:docPartGallery w:val="Cover Pages"/>
          <w:docPartUnique/>
        </w:docPartObj>
      </w:sdtPr>
      <w:sdtContent>
        <w:p w14:paraId="7A0EFACA" w14:textId="21FCF8CB" w:rsidR="0027159D" w:rsidRPr="005F27EC" w:rsidRDefault="00002CE8">
          <w:pPr>
            <w:rPr>
              <w:rStyle w:val="Emphasis"/>
              <w:i w:val="0"/>
              <w:iCs w:val="0"/>
              <w:color w:val="000000"/>
              <w:u w:val="none"/>
            </w:rPr>
          </w:pPr>
          <w:r w:rsidRPr="005F27EC">
            <w:rPr>
              <w:rStyle w:val="Emphasis"/>
              <w:b/>
              <w:bCs/>
              <w:i w:val="0"/>
              <w:iCs w:val="0"/>
              <w:noProof/>
              <w:color w:val="000000"/>
              <w:u w:val="none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72893C2" wp14:editId="1DA1DD5C">
                    <wp:simplePos x="0" y="0"/>
                    <wp:positionH relativeFrom="margin">
                      <wp:posOffset>314960</wp:posOffset>
                    </wp:positionH>
                    <wp:positionV relativeFrom="paragraph">
                      <wp:posOffset>4779010</wp:posOffset>
                    </wp:positionV>
                    <wp:extent cx="5599430" cy="800100"/>
                    <wp:effectExtent l="0" t="0" r="1270" b="0"/>
                    <wp:wrapNone/>
                    <wp:docPr id="1729461840" name="Text Box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99430" cy="800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5D70F6E" w14:textId="56E2D511" w:rsidR="00002CE8" w:rsidRPr="00002CE8" w:rsidRDefault="007556C8" w:rsidP="00002CE8">
                                <w:pPr>
                                  <w:pStyle w:val="BodyText"/>
                                  <w:rPr>
                                    <w:noProof w:val="0"/>
                                    <w:color w:val="B79BFE" w:themeColor="accent1"/>
                                    <w:sz w:val="36"/>
                                    <w:szCs w:val="36"/>
                                    <w:lang w:val="en-GB"/>
                                  </w:rPr>
                                </w:pPr>
                                <w:r w:rsidRPr="007556C8">
                                  <w:rPr>
                                    <w:noProof w:val="0"/>
                                    <w:color w:val="B79BFE" w:themeColor="accent1"/>
                                    <w:sz w:val="36"/>
                                    <w:szCs w:val="36"/>
                                    <w:lang w:val="en-GB"/>
                                  </w:rPr>
                                  <w:t>How to Change Account Ownership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72893C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margin-left:24.8pt;margin-top:376.3pt;width:440.9pt;height:6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" filled="f" stroked="f" strokeweight=".5pt">
                    <v:textbox inset="0,0,0,0">
                      <w:txbxContent>
                        <w:p w14:paraId="05D70F6E" w14:textId="56E2D511" w:rsidR="00002CE8" w:rsidRPr="00002CE8" w:rsidRDefault="007556C8" w:rsidP="00002CE8">
                          <w:pPr>
                            <w:pStyle w:val="BodyText"/>
                            <w:rPr>
                              <w:noProof w:val="0"/>
                              <w:color w:val="B79BFE" w:themeColor="accent1"/>
                              <w:sz w:val="36"/>
                              <w:szCs w:val="36"/>
                              <w:lang w:val="en-GB"/>
                            </w:rPr>
                          </w:pPr>
                          <w:r w:rsidRPr="007556C8">
                            <w:rPr>
                              <w:noProof w:val="0"/>
                              <w:color w:val="B79BFE" w:themeColor="accent1"/>
                              <w:sz w:val="36"/>
                              <w:szCs w:val="36"/>
                              <w:lang w:val="en-GB"/>
                            </w:rPr>
                            <w:t>How to Change Account Ownership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27159D" w:rsidRPr="005F27EC">
            <w:rPr>
              <w:rStyle w:val="Emphasis"/>
              <w:rFonts w:ascii="Plus Jakarta Sans SemiBold" w:hAnsi="Plus Jakarta Sans SemiBold"/>
              <w:b/>
              <w:bCs/>
              <w:i w:val="0"/>
              <w:iCs w:val="0"/>
              <w:noProof/>
              <w:color w:val="000000"/>
              <w:u w:val="none"/>
            </w:rPr>
            <w:drawing>
              <wp:anchor distT="0" distB="0" distL="114300" distR="114300" simplePos="0" relativeHeight="251671552" behindDoc="1" locked="0" layoutInCell="1" allowOverlap="1" wp14:anchorId="0E28D8D5" wp14:editId="76E17942">
                <wp:simplePos x="0" y="0"/>
                <wp:positionH relativeFrom="page">
                  <wp:posOffset>8890</wp:posOffset>
                </wp:positionH>
                <wp:positionV relativeFrom="paragraph">
                  <wp:posOffset>-492760</wp:posOffset>
                </wp:positionV>
                <wp:extent cx="7543165" cy="10669905"/>
                <wp:effectExtent l="0" t="0" r="635" b="0"/>
                <wp:wrapNone/>
                <wp:docPr id="157742659" name="Picture 2" descr="A blue and white sphere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742659" name="Picture 2" descr="A blue and white sphere&#10;&#10;AI-generated content may be incorrect.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165" cy="10669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7159D" w:rsidRPr="005F27EC">
            <w:rPr>
              <w:rStyle w:val="Emphasis"/>
              <w:b/>
              <w:bCs/>
              <w:i w:val="0"/>
              <w:iCs w:val="0"/>
              <w:noProof/>
              <w:color w:val="000000"/>
              <w:u w:val="non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6A9A19DB" wp14:editId="34DEE1BE">
                    <wp:simplePos x="0" y="0"/>
                    <wp:positionH relativeFrom="margin">
                      <wp:posOffset>313557</wp:posOffset>
                    </wp:positionH>
                    <wp:positionV relativeFrom="paragraph">
                      <wp:posOffset>1741037</wp:posOffset>
                    </wp:positionV>
                    <wp:extent cx="5600700" cy="2714625"/>
                    <wp:effectExtent l="0" t="0" r="0" b="9525"/>
                    <wp:wrapNone/>
                    <wp:docPr id="2109614071" name="Text Box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00700" cy="27146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2450DBD" w14:textId="667CD487" w:rsidR="0027159D" w:rsidRPr="005F27EC" w:rsidRDefault="00002CE8" w:rsidP="00002CE8">
                                <w:pPr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FFFFFF" w:themeColor="background2"/>
                                    <w:sz w:val="60"/>
                                    <w:szCs w:val="96"/>
                                  </w:rPr>
                                </w:pPr>
                                <w:r w:rsidRPr="00002CE8">
                                  <w:rPr>
                                    <w:rFonts w:ascii="Plus Jakarta Sans" w:hAnsi="Plus Jakarta Sans"/>
                                    <w:b/>
                                    <w:bCs/>
                                    <w:color w:val="FFFFFF" w:themeColor="background2"/>
                                    <w:sz w:val="72"/>
                                    <w:szCs w:val="40"/>
                                    <w:lang w:eastAsia="en-US"/>
                                  </w:rPr>
                                  <w:t>Digital Assessment Library (DALS)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9A19DB" id="_x0000_s1027" type="#_x0000_t202" style="position:absolute;margin-left:24.7pt;margin-top:137.1pt;width:441pt;height:213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" filled="f" stroked="f" strokeweight=".5pt">
                    <v:textbox inset="0,0,0,0">
                      <w:txbxContent>
                        <w:p w14:paraId="62450DBD" w14:textId="667CD487" w:rsidR="0027159D" w:rsidRPr="005F27EC" w:rsidRDefault="00002CE8" w:rsidP="00002CE8">
                          <w:pPr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2"/>
                              <w:sz w:val="60"/>
                              <w:szCs w:val="96"/>
                            </w:rPr>
                          </w:pPr>
                          <w:r w:rsidRPr="00002CE8">
                            <w:rPr>
                              <w:rFonts w:ascii="Plus Jakarta Sans" w:hAnsi="Plus Jakarta Sans"/>
                              <w:b/>
                              <w:bCs/>
                              <w:color w:val="FFFFFF" w:themeColor="background2"/>
                              <w:sz w:val="72"/>
                              <w:szCs w:val="40"/>
                              <w:lang w:eastAsia="en-US"/>
                            </w:rPr>
                            <w:t>Digital Assessment Library (DALS)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27159D" w:rsidRPr="005F27EC">
            <w:rPr>
              <w:rStyle w:val="Emphasis"/>
              <w:i w:val="0"/>
              <w:iCs w:val="0"/>
              <w:color w:val="000000"/>
              <w:u w:val="none"/>
            </w:rPr>
            <w:br w:type="page"/>
          </w:r>
        </w:p>
      </w:sdtContent>
    </w:sdt>
    <w:bookmarkEnd w:id="5"/>
    <w:bookmarkEnd w:id="4"/>
    <w:bookmarkEnd w:id="3"/>
    <w:bookmarkEnd w:id="2"/>
    <w:bookmarkEnd w:id="1"/>
    <w:bookmarkEnd w:id="0"/>
    <w:p w14:paraId="337F48D4" w14:textId="5B439991" w:rsidR="00CB4079" w:rsidRPr="005F27EC" w:rsidRDefault="00002CE8" w:rsidP="002A7971">
      <w:pPr>
        <w:pStyle w:val="Heading1"/>
      </w:pPr>
      <w:r w:rsidRPr="00002CE8">
        <w:lastRenderedPageBreak/>
        <w:t xml:space="preserve">Digital Assessment Library (DALS): </w:t>
      </w:r>
      <w:r w:rsidR="006747A0">
        <w:br/>
      </w:r>
      <w:r w:rsidRPr="00002CE8">
        <w:t>How to Change Account Ownership</w:t>
      </w:r>
    </w:p>
    <w:p w14:paraId="44961DD1" w14:textId="3FA23C08" w:rsidR="00002CE8" w:rsidRPr="006747A0" w:rsidRDefault="00002CE8" w:rsidP="006747A0">
      <w:pPr>
        <w:pStyle w:val="Heading3"/>
        <w:rPr>
          <w:rStyle w:val="Emphasis"/>
          <w:rFonts w:ascii="Plus Jakarta Sans" w:hAnsi="Plus Jakarta Sans"/>
          <w:i w:val="0"/>
          <w:iCs w:val="0"/>
          <w:color w:val="0D004D" w:themeColor="text2"/>
          <w:sz w:val="28"/>
          <w:u w:val="none"/>
        </w:rPr>
      </w:pPr>
      <w:bookmarkStart w:id="6" w:name="_Toc201243700"/>
      <w:r w:rsidRPr="006747A0">
        <w:rPr>
          <w:rStyle w:val="Emphasis"/>
          <w:rFonts w:ascii="Plus Jakarta Sans" w:hAnsi="Plus Jakarta Sans"/>
          <w:i w:val="0"/>
          <w:iCs w:val="0"/>
          <w:color w:val="0D004D" w:themeColor="text2"/>
          <w:sz w:val="28"/>
          <w:u w:val="none"/>
        </w:rPr>
        <w:t>To update the Account Owner for your Digital Assessment Library for Schools accounts, Pearson requires a signed request on official letterhead.</w:t>
      </w:r>
    </w:p>
    <w:bookmarkEnd w:id="6"/>
    <w:p w14:paraId="2E17967E" w14:textId="77777777" w:rsidR="00002CE8" w:rsidRPr="006747A0" w:rsidRDefault="00002CE8" w:rsidP="006747A0">
      <w:pPr>
        <w:pStyle w:val="Heading3"/>
      </w:pPr>
      <w:r w:rsidRPr="00002CE8">
        <w:t>Required Letter Criteria</w:t>
      </w:r>
    </w:p>
    <w:p w14:paraId="59F532B8" w14:textId="1CF477BB" w:rsidR="00002CE8" w:rsidRPr="00002CE8" w:rsidRDefault="00002CE8" w:rsidP="00002CE8">
      <w:pPr>
        <w:pStyle w:val="ListBullet"/>
      </w:pPr>
      <w:r w:rsidRPr="00002CE8">
        <w:t xml:space="preserve">Must be on </w:t>
      </w:r>
      <w:r w:rsidRPr="00002CE8">
        <w:rPr>
          <w:b/>
          <w:bCs/>
        </w:rPr>
        <w:t>organization letterhead</w:t>
      </w:r>
    </w:p>
    <w:p w14:paraId="6EBCA433" w14:textId="61C8D5EC" w:rsidR="00002CE8" w:rsidRPr="00002CE8" w:rsidRDefault="00002CE8" w:rsidP="00760A44">
      <w:pPr>
        <w:pStyle w:val="ListBullet"/>
      </w:pPr>
      <w:r w:rsidRPr="00002CE8">
        <w:t xml:space="preserve">Must be </w:t>
      </w:r>
      <w:r w:rsidRPr="00002CE8">
        <w:rPr>
          <w:b/>
          <w:bCs/>
        </w:rPr>
        <w:t>signed by an authorized individual</w:t>
      </w:r>
      <w:r>
        <w:t xml:space="preserve"> </w:t>
      </w:r>
      <w:r w:rsidRPr="00002CE8">
        <w:t>(e.g., Superintendent, Director, Commander)</w:t>
      </w:r>
    </w:p>
    <w:p w14:paraId="55F43103" w14:textId="04CE35F5" w:rsidR="00002CE8" w:rsidRPr="00002CE8" w:rsidRDefault="00002CE8" w:rsidP="00002CE8">
      <w:pPr>
        <w:pStyle w:val="ListBullet"/>
      </w:pPr>
      <w:r w:rsidRPr="00002CE8">
        <w:t xml:space="preserve">Must request ownership change for </w:t>
      </w:r>
      <w:r w:rsidRPr="00002CE8">
        <w:rPr>
          <w:b/>
          <w:bCs/>
        </w:rPr>
        <w:t>DALS</w:t>
      </w:r>
    </w:p>
    <w:p w14:paraId="14091CEE" w14:textId="624A0329" w:rsidR="00002CE8" w:rsidRPr="00002CE8" w:rsidRDefault="00002CE8" w:rsidP="00002CE8">
      <w:pPr>
        <w:pStyle w:val="ListBullet"/>
      </w:pPr>
      <w:r w:rsidRPr="00002CE8">
        <w:t xml:space="preserve">Must reference </w:t>
      </w:r>
      <w:r w:rsidRPr="00002CE8">
        <w:rPr>
          <w:b/>
          <w:bCs/>
        </w:rPr>
        <w:t>Q global and/or Q interactive</w:t>
      </w:r>
      <w:r w:rsidRPr="00002CE8">
        <w:t>, as applicable</w:t>
      </w:r>
    </w:p>
    <w:p w14:paraId="799AEF0B" w14:textId="77777777" w:rsidR="00067DF8" w:rsidRDefault="00002CE8" w:rsidP="00067DF8">
      <w:pPr>
        <w:pStyle w:val="ListBullet"/>
      </w:pPr>
      <w:r w:rsidRPr="006747A0">
        <w:t xml:space="preserve">New owner must meet </w:t>
      </w:r>
      <w:r w:rsidRPr="006747A0">
        <w:rPr>
          <w:b/>
          <w:bCs/>
        </w:rPr>
        <w:t>qualification requirements</w:t>
      </w:r>
      <w:r w:rsidRPr="006747A0">
        <w:t>.</w:t>
      </w:r>
    </w:p>
    <w:p w14:paraId="4AAE8B60" w14:textId="4B7C4CD1" w:rsidR="00067DF8" w:rsidRDefault="00067DF8" w:rsidP="00067DF8">
      <w:pPr>
        <w:pStyle w:val="BodyText"/>
      </w:pPr>
      <w:r>
        <w:t>In most instances, Account Owners listed for Q</w:t>
      </w:r>
      <w:r>
        <w:rPr>
          <w:rFonts w:ascii="Cambria Math" w:hAnsi="Cambria Math" w:cs="Cambria Math"/>
        </w:rPr>
        <w:t>‑</w:t>
      </w:r>
      <w:r>
        <w:t>interactive and Q</w:t>
      </w:r>
      <w:r>
        <w:rPr>
          <w:rFonts w:ascii="Cambria Math" w:hAnsi="Cambria Math" w:cs="Cambria Math"/>
        </w:rPr>
        <w:t>‑</w:t>
      </w:r>
      <w:r>
        <w:t>global must hold a Level C qualification (typically a School Psychologist or similarly credentialed clinician) and have it on file with Pearson.</w:t>
      </w:r>
    </w:p>
    <w:p w14:paraId="2525B499" w14:textId="77777777" w:rsidR="00067DF8" w:rsidRDefault="00067DF8" w:rsidP="00067DF8">
      <w:pPr>
        <w:pStyle w:val="BodyText"/>
      </w:pPr>
      <w:r>
        <w:t xml:space="preserve"> Administrators who do not hold a Level C qualification may be added to the account after setup with administrative permissions, as appropriate.</w:t>
      </w:r>
    </w:p>
    <w:p w14:paraId="4F7B511B" w14:textId="42D93024" w:rsidR="00CB4079" w:rsidRPr="006747A0" w:rsidRDefault="00067DF8" w:rsidP="00067DF8">
      <w:pPr>
        <w:pStyle w:val="BodyText"/>
      </w:pPr>
      <w:r>
        <w:t xml:space="preserve"> For qualification details, visit </w:t>
      </w:r>
      <w:hyperlink r:id="rId12" w:history="1">
        <w:r w:rsidRPr="00067DF8">
          <w:rPr>
            <w:rStyle w:val="Hyperlink"/>
            <w:rFonts w:ascii="Plus Jakarta Sans" w:hAnsi="Plus Jakarta Sans"/>
          </w:rPr>
          <w:t>pearsonassessments.com/qualifications</w:t>
        </w:r>
      </w:hyperlink>
      <w:r>
        <w:t xml:space="preserve"> or see </w:t>
      </w:r>
      <w:r w:rsidR="00431327">
        <w:t>instructions at the back</w:t>
      </w:r>
      <w:r>
        <w:t xml:space="preserve"> of this document.</w:t>
      </w:r>
    </w:p>
    <w:p w14:paraId="32A567B9" w14:textId="17FF4F5D" w:rsidR="00002CE8" w:rsidRPr="00067DF8" w:rsidRDefault="00002CE8" w:rsidP="00067DF8">
      <w:pPr>
        <w:pStyle w:val="Heading2"/>
        <w:rPr>
          <w:rStyle w:val="Strong"/>
          <w:b/>
          <w:bCs/>
        </w:rPr>
      </w:pPr>
      <w:r w:rsidRPr="00067DF8">
        <w:rPr>
          <w:rStyle w:val="Strong"/>
          <w:b/>
          <w:bCs/>
        </w:rPr>
        <w:t xml:space="preserve">How to Find Your Account Numbers (If </w:t>
      </w:r>
      <w:proofErr w:type="gramStart"/>
      <w:r w:rsidRPr="00067DF8">
        <w:rPr>
          <w:rStyle w:val="Strong"/>
          <w:b/>
          <w:bCs/>
        </w:rPr>
        <w:t>Needed</w:t>
      </w:r>
      <w:proofErr w:type="gramEnd"/>
      <w:r w:rsidRPr="00067DF8">
        <w:rPr>
          <w:rStyle w:val="Strong"/>
          <w:b/>
          <w:bCs/>
        </w:rPr>
        <w:t>)</w:t>
      </w:r>
    </w:p>
    <w:p w14:paraId="181451F8" w14:textId="77777777" w:rsidR="00002CE8" w:rsidRPr="006747A0" w:rsidRDefault="00002CE8" w:rsidP="006747A0">
      <w:pPr>
        <w:pStyle w:val="Heading3"/>
      </w:pPr>
      <w:r w:rsidRPr="006747A0">
        <w:t>Q global Account Number</w:t>
      </w:r>
    </w:p>
    <w:p w14:paraId="5E9953EF" w14:textId="50AF987C" w:rsidR="00002CE8" w:rsidRDefault="00002CE8" w:rsidP="00002CE8">
      <w:pPr>
        <w:pStyle w:val="BodyText"/>
        <w:rPr>
          <w:lang w:eastAsia="en-US"/>
        </w:rPr>
      </w:pPr>
      <w:r>
        <w:rPr>
          <w:lang w:eastAsia="en-US"/>
        </w:rPr>
        <w:t xml:space="preserve">The </w:t>
      </w:r>
      <w:r w:rsidRPr="00002CE8">
        <w:rPr>
          <w:b/>
          <w:bCs/>
          <w:lang w:eastAsia="en-US"/>
        </w:rPr>
        <w:t>Inventory Account Number</w:t>
      </w:r>
      <w:r>
        <w:rPr>
          <w:lang w:eastAsia="en-US"/>
        </w:rPr>
        <w:t xml:space="preserve"> is required to identify the account for which you wish to update the ownership.</w:t>
      </w:r>
    </w:p>
    <w:p w14:paraId="3B35E48C" w14:textId="77777777" w:rsidR="00002CE8" w:rsidRDefault="00002CE8" w:rsidP="00002CE8">
      <w:pPr>
        <w:pStyle w:val="BodyText"/>
        <w:rPr>
          <w:lang w:eastAsia="en-US"/>
        </w:rPr>
      </w:pPr>
      <w:r>
        <w:rPr>
          <w:lang w:eastAsia="en-US"/>
        </w:rPr>
        <w:t>To locate your Q global account number:</w:t>
      </w:r>
    </w:p>
    <w:p w14:paraId="1D8D97D8" w14:textId="264B86C4" w:rsidR="00002CE8" w:rsidRDefault="00002CE8" w:rsidP="00002CE8">
      <w:pPr>
        <w:pStyle w:val="ListBullet"/>
        <w:numPr>
          <w:ilvl w:val="0"/>
          <w:numId w:val="45"/>
        </w:numPr>
      </w:pPr>
      <w:r>
        <w:t xml:space="preserve">Sign in to </w:t>
      </w:r>
      <w:r w:rsidRPr="00002CE8">
        <w:rPr>
          <w:b/>
          <w:bCs/>
        </w:rPr>
        <w:t>Q global</w:t>
      </w:r>
    </w:p>
    <w:p w14:paraId="57155205" w14:textId="6294021C" w:rsidR="00002CE8" w:rsidRDefault="00002CE8" w:rsidP="00002CE8">
      <w:pPr>
        <w:pStyle w:val="ListBullet"/>
        <w:numPr>
          <w:ilvl w:val="0"/>
          <w:numId w:val="45"/>
        </w:numPr>
      </w:pPr>
      <w:r>
        <w:t xml:space="preserve">Click </w:t>
      </w:r>
      <w:r w:rsidRPr="00002CE8">
        <w:rPr>
          <w:b/>
          <w:bCs/>
        </w:rPr>
        <w:t>Manage Accounts</w:t>
      </w:r>
      <w:r>
        <w:t xml:space="preserve"> at the top of the page</w:t>
      </w:r>
    </w:p>
    <w:p w14:paraId="249611A8" w14:textId="5CC2BB60" w:rsidR="00002CE8" w:rsidRDefault="00002CE8" w:rsidP="00002CE8">
      <w:pPr>
        <w:pStyle w:val="ListBullet"/>
        <w:numPr>
          <w:ilvl w:val="0"/>
          <w:numId w:val="45"/>
        </w:numPr>
      </w:pPr>
      <w:r w:rsidRPr="00002CE8">
        <w:t xml:space="preserve">Click the </w:t>
      </w:r>
      <w:r w:rsidRPr="00002CE8">
        <w:rPr>
          <w:b/>
          <w:bCs/>
        </w:rPr>
        <w:t>Account Name</w:t>
      </w:r>
      <w:r w:rsidRPr="00002CE8">
        <w:t xml:space="preserve"> to open the Account Details page</w:t>
      </w:r>
    </w:p>
    <w:p w14:paraId="4DD36FC7" w14:textId="0450A127" w:rsidR="00002CE8" w:rsidRDefault="00F70A3E" w:rsidP="00AB7B97">
      <w:pPr>
        <w:pStyle w:val="BodyText"/>
      </w:pPr>
      <w:r>
        <w:rPr>
          <w:sz w:val="17"/>
        </w:rPr>
        <w:lastRenderedPageBreak/>
        <mc:AlternateContent>
          <mc:Choice Requires="wpg">
            <w:drawing>
              <wp:inline distT="0" distB="0" distL="0" distR="0" wp14:anchorId="2443093F" wp14:editId="658FEBBA">
                <wp:extent cx="2744180" cy="1625600"/>
                <wp:effectExtent l="0" t="0" r="12065" b="1270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4180" cy="1625600"/>
                          <a:chOff x="0" y="0"/>
                          <a:chExt cx="3561715" cy="211010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1" y="1587"/>
                            <a:ext cx="3558222" cy="2106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587" y="1587"/>
                            <a:ext cx="3558540" cy="210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8540" h="2106930">
                                <a:moveTo>
                                  <a:pt x="114300" y="0"/>
                                </a:moveTo>
                                <a:lnTo>
                                  <a:pt x="69806" y="8983"/>
                                </a:lnTo>
                                <a:lnTo>
                                  <a:pt x="33475" y="33480"/>
                                </a:lnTo>
                                <a:lnTo>
                                  <a:pt x="8981" y="69812"/>
                                </a:lnTo>
                                <a:lnTo>
                                  <a:pt x="0" y="114299"/>
                                </a:lnTo>
                                <a:lnTo>
                                  <a:pt x="0" y="1992579"/>
                                </a:lnTo>
                                <a:lnTo>
                                  <a:pt x="8981" y="2037072"/>
                                </a:lnTo>
                                <a:lnTo>
                                  <a:pt x="33475" y="2073403"/>
                                </a:lnTo>
                                <a:lnTo>
                                  <a:pt x="69806" y="2097897"/>
                                </a:lnTo>
                                <a:lnTo>
                                  <a:pt x="114300" y="2106879"/>
                                </a:lnTo>
                                <a:lnTo>
                                  <a:pt x="3443922" y="2106879"/>
                                </a:lnTo>
                                <a:lnTo>
                                  <a:pt x="3488415" y="2097897"/>
                                </a:lnTo>
                                <a:lnTo>
                                  <a:pt x="3524746" y="2073403"/>
                                </a:lnTo>
                                <a:lnTo>
                                  <a:pt x="3549241" y="2037072"/>
                                </a:lnTo>
                                <a:lnTo>
                                  <a:pt x="3558222" y="1992579"/>
                                </a:lnTo>
                                <a:lnTo>
                                  <a:pt x="3558222" y="114299"/>
                                </a:lnTo>
                                <a:lnTo>
                                  <a:pt x="3549241" y="69812"/>
                                </a:lnTo>
                                <a:lnTo>
                                  <a:pt x="3524746" y="33480"/>
                                </a:lnTo>
                                <a:lnTo>
                                  <a:pt x="3488415" y="8983"/>
                                </a:lnTo>
                                <a:lnTo>
                                  <a:pt x="3443922" y="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D0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5751" y="1621102"/>
                            <a:ext cx="133858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 h="215900">
                                <a:moveTo>
                                  <a:pt x="107950" y="0"/>
                                </a:moveTo>
                                <a:lnTo>
                                  <a:pt x="65933" y="8483"/>
                                </a:lnTo>
                                <a:lnTo>
                                  <a:pt x="31619" y="31619"/>
                                </a:lnTo>
                                <a:lnTo>
                                  <a:pt x="8483" y="65933"/>
                                </a:lnTo>
                                <a:lnTo>
                                  <a:pt x="0" y="107949"/>
                                </a:lnTo>
                                <a:lnTo>
                                  <a:pt x="8483" y="149966"/>
                                </a:lnTo>
                                <a:lnTo>
                                  <a:pt x="31619" y="184280"/>
                                </a:lnTo>
                                <a:lnTo>
                                  <a:pt x="65933" y="207416"/>
                                </a:lnTo>
                                <a:lnTo>
                                  <a:pt x="107950" y="215899"/>
                                </a:lnTo>
                                <a:lnTo>
                                  <a:pt x="1230630" y="215899"/>
                                </a:lnTo>
                                <a:lnTo>
                                  <a:pt x="1272646" y="207416"/>
                                </a:lnTo>
                                <a:lnTo>
                                  <a:pt x="1306960" y="184280"/>
                                </a:lnTo>
                                <a:lnTo>
                                  <a:pt x="1330096" y="149966"/>
                                </a:lnTo>
                                <a:lnTo>
                                  <a:pt x="1338580" y="107949"/>
                                </a:lnTo>
                                <a:lnTo>
                                  <a:pt x="1330096" y="65933"/>
                                </a:lnTo>
                                <a:lnTo>
                                  <a:pt x="1306960" y="31619"/>
                                </a:lnTo>
                                <a:lnTo>
                                  <a:pt x="1272646" y="8483"/>
                                </a:lnTo>
                                <a:lnTo>
                                  <a:pt x="1230630" y="0"/>
                                </a:lnTo>
                                <a:lnTo>
                                  <a:pt x="10795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F41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83C1E4" id="Group 6" o:spid="_x0000_s1026" style="width:216.1pt;height:128pt;mso-position-horizontal-relative:char;mso-position-vertical-relative:line" coordsize="35617,21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15;top:15;width:35583;height:21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">
                  <v:imagedata r:id="rId14" o:title=""/>
                </v:shape>
                <v:shape id="Graphic 8" o:spid="_x0000_s1028" style="position:absolute;left:15;top:15;width:35586;height:21070;visibility:visible;mso-wrap-style:square;v-text-anchor:top" coordsize="3558540,210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" path="m114300,l69806,8983,33475,33480,8981,69812,,114299,,1992579r8981,44493l33475,2073403r36331,24494l114300,2106879r3329622,l3488415,2097897r36331,-24494l3549241,2037072r8981,-44493l3558222,114299r-8981,-44487l3524746,33480,3488415,8983,3443922,,114300,xe" filled="f" strokecolor="#0d004d" strokeweight=".25pt">
                  <v:path arrowok="t"/>
                </v:shape>
                <v:shape id="Graphic 9" o:spid="_x0000_s1029" style="position:absolute;left:2657;top:16211;width:13386;height:2159;visibility:visible;mso-wrap-style:square;v-text-anchor:top" coordsize="133858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" path="m107950,l65933,8483,31619,31619,8483,65933,,107949r8483,42017l31619,184280r34314,23136l107950,215899r1122680,l1272646,207416r34314,-23136l1330096,149966r8484,-42017l1330096,65933,1306960,31619,1272646,8483,1230630,,107950,xe" filled="f" strokecolor="#df41cf" strokeweight="1pt">
                  <v:path arrowok="t"/>
                </v:shape>
                <w10:anchorlock/>
              </v:group>
            </w:pict>
          </mc:Fallback>
        </mc:AlternateContent>
      </w:r>
    </w:p>
    <w:p w14:paraId="6D5BC199" w14:textId="77777777" w:rsidR="00002CE8" w:rsidRPr="00002CE8" w:rsidRDefault="00002CE8" w:rsidP="00002CE8">
      <w:pPr>
        <w:pStyle w:val="BodyText"/>
        <w:rPr>
          <w:b/>
          <w:bCs/>
          <w:lang w:eastAsia="en-US"/>
        </w:rPr>
      </w:pPr>
      <w:r w:rsidRPr="00002CE8">
        <w:rPr>
          <w:b/>
          <w:bCs/>
          <w:lang w:eastAsia="en-US"/>
        </w:rPr>
        <w:t>Result:</w:t>
      </w:r>
    </w:p>
    <w:p w14:paraId="421EFE1F" w14:textId="741F0516" w:rsidR="00002CE8" w:rsidRDefault="00002CE8" w:rsidP="00002CE8">
      <w:pPr>
        <w:pStyle w:val="BodyText"/>
        <w:rPr>
          <w:lang w:eastAsia="en-US"/>
        </w:rPr>
      </w:pPr>
      <w:r>
        <w:rPr>
          <w:lang w:eastAsia="en-US"/>
        </w:rPr>
        <w:t xml:space="preserve">The </w:t>
      </w:r>
      <w:r w:rsidRPr="00002CE8">
        <w:rPr>
          <w:b/>
          <w:bCs/>
          <w:lang w:eastAsia="en-US"/>
        </w:rPr>
        <w:t>Account Number</w:t>
      </w:r>
      <w:r>
        <w:rPr>
          <w:lang w:eastAsia="en-US"/>
        </w:rPr>
        <w:t xml:space="preserve"> is listed directly under the Account Name.</w:t>
      </w:r>
    </w:p>
    <w:p w14:paraId="293CD9F2" w14:textId="2F909A19" w:rsidR="00002CE8" w:rsidRDefault="00F70A3E" w:rsidP="00F70A3E">
      <w:pPr>
        <w:pStyle w:val="BodyText"/>
        <w:tabs>
          <w:tab w:val="left" w:pos="284"/>
        </w:tabs>
        <w:rPr>
          <w:lang w:eastAsia="en-US"/>
        </w:rPr>
      </w:pPr>
      <w:r>
        <w:rPr>
          <w:sz w:val="17"/>
        </w:rPr>
        <mc:AlternateContent>
          <mc:Choice Requires="wpg">
            <w:drawing>
              <wp:inline distT="0" distB="0" distL="0" distR="0" wp14:anchorId="59748107" wp14:editId="3BD7EBAC">
                <wp:extent cx="4233774" cy="2692400"/>
                <wp:effectExtent l="0" t="0" r="8255" b="1270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33774" cy="2692400"/>
                          <a:chOff x="0" y="0"/>
                          <a:chExt cx="5640705" cy="358711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" y="1590"/>
                            <a:ext cx="5637529" cy="35836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587" y="1587"/>
                            <a:ext cx="5637530" cy="358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7530" h="3583940">
                                <a:moveTo>
                                  <a:pt x="114300" y="0"/>
                                </a:moveTo>
                                <a:lnTo>
                                  <a:pt x="69806" y="8983"/>
                                </a:lnTo>
                                <a:lnTo>
                                  <a:pt x="33475" y="33480"/>
                                </a:lnTo>
                                <a:lnTo>
                                  <a:pt x="8981" y="69812"/>
                                </a:lnTo>
                                <a:lnTo>
                                  <a:pt x="0" y="114300"/>
                                </a:lnTo>
                                <a:lnTo>
                                  <a:pt x="0" y="3469360"/>
                                </a:lnTo>
                                <a:lnTo>
                                  <a:pt x="8981" y="3513848"/>
                                </a:lnTo>
                                <a:lnTo>
                                  <a:pt x="33475" y="3550180"/>
                                </a:lnTo>
                                <a:lnTo>
                                  <a:pt x="69806" y="3574677"/>
                                </a:lnTo>
                                <a:lnTo>
                                  <a:pt x="114300" y="3583660"/>
                                </a:lnTo>
                                <a:lnTo>
                                  <a:pt x="5523230" y="3583660"/>
                                </a:lnTo>
                                <a:lnTo>
                                  <a:pt x="5567723" y="3574677"/>
                                </a:lnTo>
                                <a:lnTo>
                                  <a:pt x="5604054" y="3550180"/>
                                </a:lnTo>
                                <a:lnTo>
                                  <a:pt x="5628548" y="3513848"/>
                                </a:lnTo>
                                <a:lnTo>
                                  <a:pt x="5637530" y="3469360"/>
                                </a:lnTo>
                                <a:lnTo>
                                  <a:pt x="5637530" y="114300"/>
                                </a:lnTo>
                                <a:lnTo>
                                  <a:pt x="5628548" y="69812"/>
                                </a:lnTo>
                                <a:lnTo>
                                  <a:pt x="5604054" y="33480"/>
                                </a:lnTo>
                                <a:lnTo>
                                  <a:pt x="5567723" y="8983"/>
                                </a:lnTo>
                                <a:lnTo>
                                  <a:pt x="5523230" y="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D0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71198" y="3083673"/>
                            <a:ext cx="16624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2430" h="215900">
                                <a:moveTo>
                                  <a:pt x="107950" y="0"/>
                                </a:moveTo>
                                <a:lnTo>
                                  <a:pt x="65933" y="8483"/>
                                </a:lnTo>
                                <a:lnTo>
                                  <a:pt x="31619" y="31619"/>
                                </a:lnTo>
                                <a:lnTo>
                                  <a:pt x="8483" y="65933"/>
                                </a:lnTo>
                                <a:lnTo>
                                  <a:pt x="0" y="107950"/>
                                </a:lnTo>
                                <a:lnTo>
                                  <a:pt x="8483" y="149966"/>
                                </a:lnTo>
                                <a:lnTo>
                                  <a:pt x="31619" y="184280"/>
                                </a:lnTo>
                                <a:lnTo>
                                  <a:pt x="65933" y="207416"/>
                                </a:lnTo>
                                <a:lnTo>
                                  <a:pt x="107950" y="215900"/>
                                </a:lnTo>
                                <a:lnTo>
                                  <a:pt x="1554480" y="215900"/>
                                </a:lnTo>
                                <a:lnTo>
                                  <a:pt x="1596496" y="207416"/>
                                </a:lnTo>
                                <a:lnTo>
                                  <a:pt x="1630810" y="184280"/>
                                </a:lnTo>
                                <a:lnTo>
                                  <a:pt x="1653946" y="149966"/>
                                </a:lnTo>
                                <a:lnTo>
                                  <a:pt x="1662430" y="107950"/>
                                </a:lnTo>
                                <a:lnTo>
                                  <a:pt x="1653946" y="65933"/>
                                </a:lnTo>
                                <a:lnTo>
                                  <a:pt x="1630810" y="31619"/>
                                </a:lnTo>
                                <a:lnTo>
                                  <a:pt x="1596496" y="8483"/>
                                </a:lnTo>
                                <a:lnTo>
                                  <a:pt x="1554480" y="0"/>
                                </a:lnTo>
                                <a:lnTo>
                                  <a:pt x="10795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F41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C28896" id="Group 10" o:spid="_x0000_s1026" style="width:333.35pt;height:212pt;mso-position-horizontal-relative:char;mso-position-vertical-relative:line" coordsize="56407,35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">
                <v:shape id="Image 11" o:spid="_x0000_s1027" type="#_x0000_t75" style="position:absolute;left:15;top:15;width:56376;height:35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">
                  <v:imagedata r:id="rId16" o:title=""/>
                </v:shape>
                <v:shape id="Graphic 12" o:spid="_x0000_s1028" style="position:absolute;left:15;top:15;width:56376;height:35840;visibility:visible;mso-wrap-style:square;v-text-anchor:top" coordsize="5637530,358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" path="m114300,l69806,8983,33475,33480,8981,69812,,114300,,3469360r8981,44488l33475,3550180r36331,24497l114300,3583660r5408930,l5567723,3574677r36331,-24497l5628548,3513848r8982,-44488l5637530,114300r-8982,-44488l5604054,33480,5567723,8983,5523230,,114300,xe" filled="f" strokecolor="#0d004d" strokeweight=".25pt">
                  <v:path arrowok="t"/>
                </v:shape>
                <v:shape id="Graphic 13" o:spid="_x0000_s1029" style="position:absolute;left:6711;top:30836;width:16625;height:2159;visibility:visible;mso-wrap-style:square;v-text-anchor:top" coordsize="166243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" path="m107950,l65933,8483,31619,31619,8483,65933,,107950r8483,42016l31619,184280r34314,23136l107950,215900r1446530,l1596496,207416r34314,-23136l1653946,149966r8484,-42016l1653946,65933,1630810,31619,1596496,8483,1554480,,107950,xe" filled="f" strokecolor="#df41cf" strokeweight="1pt">
                  <v:path arrowok="t"/>
                </v:shape>
                <w10:anchorlock/>
              </v:group>
            </w:pict>
          </mc:Fallback>
        </mc:AlternateContent>
      </w:r>
    </w:p>
    <w:p w14:paraId="6DDCD825" w14:textId="77777777" w:rsidR="00002CE8" w:rsidRDefault="00002CE8" w:rsidP="00002CE8">
      <w:pPr>
        <w:pStyle w:val="Heading3"/>
      </w:pPr>
      <w:r>
        <w:t>Q interactive Account Number</w:t>
      </w:r>
    </w:p>
    <w:p w14:paraId="4C5D0285" w14:textId="77777777" w:rsidR="00002CE8" w:rsidRDefault="00002CE8" w:rsidP="00002CE8">
      <w:pPr>
        <w:pStyle w:val="BodyText"/>
        <w:rPr>
          <w:lang w:eastAsia="en-US"/>
        </w:rPr>
      </w:pPr>
      <w:r>
        <w:rPr>
          <w:lang w:eastAsia="en-US"/>
        </w:rPr>
        <w:t xml:space="preserve">The </w:t>
      </w:r>
      <w:r w:rsidRPr="000B6DB1">
        <w:rPr>
          <w:b/>
          <w:bCs/>
          <w:lang w:eastAsia="en-US"/>
        </w:rPr>
        <w:t>Q interactive account number</w:t>
      </w:r>
      <w:r>
        <w:rPr>
          <w:lang w:eastAsia="en-US"/>
        </w:rPr>
        <w:t xml:space="preserve"> is typically the </w:t>
      </w:r>
      <w:r w:rsidRPr="000B6DB1">
        <w:rPr>
          <w:b/>
          <w:bCs/>
          <w:lang w:eastAsia="en-US"/>
        </w:rPr>
        <w:t>organizational Pearson account number</w:t>
      </w:r>
      <w:r>
        <w:rPr>
          <w:lang w:eastAsia="en-US"/>
        </w:rPr>
        <w:t xml:space="preserve"> used when placing orders and can usually be found on:</w:t>
      </w:r>
    </w:p>
    <w:p w14:paraId="2736848E" w14:textId="359D69A4" w:rsidR="00002CE8" w:rsidRDefault="00002CE8" w:rsidP="000B6DB1">
      <w:pPr>
        <w:pStyle w:val="ListBullet"/>
      </w:pPr>
      <w:r>
        <w:t>Quotes</w:t>
      </w:r>
    </w:p>
    <w:p w14:paraId="71880610" w14:textId="288A8C61" w:rsidR="00002CE8" w:rsidRDefault="00002CE8" w:rsidP="000B6DB1">
      <w:pPr>
        <w:pStyle w:val="ListBullet"/>
      </w:pPr>
      <w:r>
        <w:t>Invoices</w:t>
      </w:r>
    </w:p>
    <w:p w14:paraId="14776A57" w14:textId="7DBA6AA5" w:rsidR="00F70A3E" w:rsidRDefault="00002CE8" w:rsidP="00F70A3E">
      <w:pPr>
        <w:pStyle w:val="ListBullet"/>
      </w:pPr>
      <w:r>
        <w:t>Order confirmations</w:t>
      </w:r>
    </w:p>
    <w:p w14:paraId="040CA39E" w14:textId="77777777" w:rsidR="00F70A3E" w:rsidRDefault="00F70A3E" w:rsidP="00CE7FD7">
      <w:pPr>
        <w:pStyle w:val="ListBullet"/>
        <w:numPr>
          <w:ilvl w:val="0"/>
          <w:numId w:val="0"/>
        </w:numPr>
      </w:pPr>
    </w:p>
    <w:p w14:paraId="0A5D82C9" w14:textId="1E9D529F" w:rsidR="00002CE8" w:rsidRDefault="00F70A3E" w:rsidP="00F70A3E">
      <w:pPr>
        <w:pStyle w:val="ListBullet"/>
        <w:numPr>
          <w:ilvl w:val="0"/>
          <w:numId w:val="0"/>
        </w:numPr>
      </w:pPr>
      <w:r>
        <w:rPr>
          <w:rFonts w:ascii="Plus Jakarta Sans Light" w:hAnsi="Plus Jakarta Sans Light"/>
          <w:noProof/>
          <w:color w:val="0D004D" w:themeColor="text2"/>
        </w:rPr>
        <mc:AlternateContent>
          <mc:Choice Requires="wps">
            <w:drawing>
              <wp:inline distT="0" distB="0" distL="0" distR="0" wp14:anchorId="14844B50" wp14:editId="2E1BF3C1">
                <wp:extent cx="6261100" cy="1714500"/>
                <wp:effectExtent l="0" t="0" r="0" b="0"/>
                <wp:docPr id="58839194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100" cy="1714500"/>
                        </a:xfrm>
                        <a:prstGeom prst="roundRect">
                          <a:avLst>
                            <a:gd name="adj" fmla="val 16269"/>
                          </a:avLst>
                        </a:prstGeom>
                        <a:solidFill>
                          <a:srgbClr val="EDEC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31C87B" w14:textId="77777777" w:rsidR="00F70A3E" w:rsidRPr="00F70A3E" w:rsidRDefault="00F70A3E" w:rsidP="00F70A3E">
                            <w:pPr>
                              <w:pStyle w:val="Heading3"/>
                              <w:keepNext w:val="0"/>
                              <w:keepLines w:val="0"/>
                              <w:spacing w:before="0" w:line="240" w:lineRule="auto"/>
                            </w:pPr>
                            <w:r w:rsidRPr="00F70A3E">
                              <w:t>Need Assistance?</w:t>
                            </w:r>
                          </w:p>
                          <w:p w14:paraId="03E4D1CE" w14:textId="77777777" w:rsidR="00F70A3E" w:rsidRPr="00F70A3E" w:rsidRDefault="00F70A3E" w:rsidP="00F70A3E">
                            <w:pPr>
                              <w:pStyle w:val="BodyText"/>
                              <w:spacing w:after="120" w:line="240" w:lineRule="auto"/>
                              <w:rPr>
                                <w:noProof w:val="0"/>
                                <w:lang w:val="en-GB"/>
                              </w:rPr>
                            </w:pPr>
                            <w:r w:rsidRPr="00F70A3E">
                              <w:rPr>
                                <w:noProof w:val="0"/>
                                <w:lang w:val="en-GB"/>
                              </w:rPr>
                              <w:t>If you need help locating account information, please contact:</w:t>
                            </w:r>
                          </w:p>
                          <w:p w14:paraId="7C518B5F" w14:textId="77777777" w:rsidR="00F70A3E" w:rsidRPr="00F70A3E" w:rsidRDefault="00F70A3E" w:rsidP="00F70A3E">
                            <w:pPr>
                              <w:pStyle w:val="BodyText"/>
                              <w:spacing w:after="120" w:line="240" w:lineRule="auto"/>
                              <w:rPr>
                                <w:noProof w:val="0"/>
                                <w:lang w:val="en-GB"/>
                              </w:rPr>
                            </w:pPr>
                            <w:r w:rsidRPr="00F70A3E">
                              <w:rPr>
                                <w:noProof w:val="0"/>
                                <w:lang w:val="en-GB"/>
                              </w:rPr>
                              <w:t>Pearson Assessments Customer Support</w:t>
                            </w:r>
                          </w:p>
                          <w:p w14:paraId="5F5CBCE9" w14:textId="4868DB62" w:rsidR="00F70A3E" w:rsidRPr="00017842" w:rsidRDefault="00F70A3E" w:rsidP="00F70A3E">
                            <w:pPr>
                              <w:pStyle w:val="BodyText"/>
                              <w:spacing w:after="120" w:line="240" w:lineRule="auto"/>
                              <w:rPr>
                                <w:rStyle w:val="Strong"/>
                              </w:rPr>
                            </w:pPr>
                            <w:r w:rsidRPr="00017842">
                              <w:rPr>
                                <w:rStyle w:val="Strong"/>
                              </w:rPr>
                              <w:t>800 627 7271</w:t>
                            </w:r>
                          </w:p>
                          <w:p w14:paraId="03C82B29" w14:textId="77777777" w:rsidR="00F70A3E" w:rsidRDefault="00F70A3E" w:rsidP="00F70A3E">
                            <w:pPr>
                              <w:pStyle w:val="BodyText"/>
                              <w:spacing w:after="120" w:line="240" w:lineRule="auto"/>
                              <w:rPr>
                                <w:noProof w:val="0"/>
                                <w:lang w:val="en-GB"/>
                              </w:rPr>
                            </w:pPr>
                            <w:r w:rsidRPr="00F70A3E">
                              <w:rPr>
                                <w:noProof w:val="0"/>
                                <w:lang w:val="en-GB"/>
                              </w:rPr>
                              <w:t>A support agent can assist with identifying the correct account details.</w:t>
                            </w:r>
                          </w:p>
                        </w:txbxContent>
                      </wps:txbx>
                      <wps:bodyPr rot="0" vert="horz" wrap="square" lIns="288000" tIns="216000" rIns="288000" bIns="21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844B50" id="Rectangle: Rounded Corners 3" o:spid="_x0000_s1028" style="width:493pt;height:1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" fillcolor="#edecf6" stroked="f" strokeweight=".5pt">
                <v:textbox inset="8mm,6mm,8mm,6mm">
                  <w:txbxContent>
                    <w:p w14:paraId="0F31C87B" w14:textId="77777777" w:rsidR="00F70A3E" w:rsidRPr="00F70A3E" w:rsidRDefault="00F70A3E" w:rsidP="00F70A3E">
                      <w:pPr>
                        <w:pStyle w:val="Heading3"/>
                        <w:keepNext w:val="0"/>
                        <w:keepLines w:val="0"/>
                        <w:spacing w:before="0" w:line="240" w:lineRule="auto"/>
                      </w:pPr>
                      <w:r w:rsidRPr="00F70A3E">
                        <w:t>Need Assistance?</w:t>
                      </w:r>
                    </w:p>
                    <w:p w14:paraId="03E4D1CE" w14:textId="77777777" w:rsidR="00F70A3E" w:rsidRPr="00F70A3E" w:rsidRDefault="00F70A3E" w:rsidP="00F70A3E">
                      <w:pPr>
                        <w:pStyle w:val="BodyText"/>
                        <w:spacing w:after="120" w:line="240" w:lineRule="auto"/>
                        <w:rPr>
                          <w:noProof w:val="0"/>
                          <w:lang w:val="en-GB"/>
                        </w:rPr>
                      </w:pPr>
                      <w:r w:rsidRPr="00F70A3E">
                        <w:rPr>
                          <w:noProof w:val="0"/>
                          <w:lang w:val="en-GB"/>
                        </w:rPr>
                        <w:t>If you need help locating account information, please contact:</w:t>
                      </w:r>
                    </w:p>
                    <w:p w14:paraId="7C518B5F" w14:textId="77777777" w:rsidR="00F70A3E" w:rsidRPr="00F70A3E" w:rsidRDefault="00F70A3E" w:rsidP="00F70A3E">
                      <w:pPr>
                        <w:pStyle w:val="BodyText"/>
                        <w:spacing w:after="120" w:line="240" w:lineRule="auto"/>
                        <w:rPr>
                          <w:noProof w:val="0"/>
                          <w:lang w:val="en-GB"/>
                        </w:rPr>
                      </w:pPr>
                      <w:r w:rsidRPr="00F70A3E">
                        <w:rPr>
                          <w:noProof w:val="0"/>
                          <w:lang w:val="en-GB"/>
                        </w:rPr>
                        <w:t>Pearson Assessments Customer Support</w:t>
                      </w:r>
                    </w:p>
                    <w:p w14:paraId="5F5CBCE9" w14:textId="4868DB62" w:rsidR="00F70A3E" w:rsidRPr="00017842" w:rsidRDefault="00F70A3E" w:rsidP="00F70A3E">
                      <w:pPr>
                        <w:pStyle w:val="BodyText"/>
                        <w:spacing w:after="120" w:line="240" w:lineRule="auto"/>
                        <w:rPr>
                          <w:rStyle w:val="Strong"/>
                        </w:rPr>
                      </w:pPr>
                      <w:r w:rsidRPr="00017842">
                        <w:rPr>
                          <w:rStyle w:val="Strong"/>
                        </w:rPr>
                        <w:t>800 627 7271</w:t>
                      </w:r>
                    </w:p>
                    <w:p w14:paraId="03C82B29" w14:textId="77777777" w:rsidR="00F70A3E" w:rsidRDefault="00F70A3E" w:rsidP="00F70A3E">
                      <w:pPr>
                        <w:pStyle w:val="BodyText"/>
                        <w:spacing w:after="120" w:line="240" w:lineRule="auto"/>
                        <w:rPr>
                          <w:noProof w:val="0"/>
                          <w:lang w:val="en-GB"/>
                        </w:rPr>
                      </w:pPr>
                      <w:r w:rsidRPr="00F70A3E">
                        <w:rPr>
                          <w:noProof w:val="0"/>
                          <w:lang w:val="en-GB"/>
                        </w:rPr>
                        <w:t>A support agent can assist with identifying the correct account details.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76649BB" w14:textId="06822078" w:rsidR="00002CE8" w:rsidRPr="003B6D14" w:rsidRDefault="00017842" w:rsidP="003B6D14">
      <w:pPr>
        <w:pStyle w:val="Heading3"/>
      </w:pPr>
      <w:r>
        <w:br w:type="page"/>
      </w:r>
      <w:r w:rsidR="00002CE8">
        <w:lastRenderedPageBreak/>
        <w:t>DALS Account Ownership Change Request Template</w:t>
      </w:r>
    </w:p>
    <w:p w14:paraId="7A75C5D8" w14:textId="16D6DBC5" w:rsidR="00002CE8" w:rsidRPr="00476350" w:rsidRDefault="00002CE8" w:rsidP="00017842">
      <w:pPr>
        <w:pStyle w:val="BodyText"/>
        <w:rPr>
          <w:rStyle w:val="Emphasis"/>
          <w:rFonts w:ascii="Plus Jakarta Sans" w:hAnsi="Plus Jakarta Sans"/>
          <w:b/>
          <w:bCs/>
          <w:i w:val="0"/>
          <w:iCs w:val="0"/>
          <w:sz w:val="22"/>
          <w:szCs w:val="22"/>
          <w:u w:val="none"/>
        </w:rPr>
      </w:pPr>
      <w:r w:rsidRPr="00476350">
        <w:rPr>
          <w:rStyle w:val="Emphasis"/>
          <w:rFonts w:ascii="Plus Jakarta Sans" w:hAnsi="Plus Jakarta Sans"/>
          <w:b/>
          <w:bCs/>
          <w:i w:val="0"/>
          <w:iCs w:val="0"/>
          <w:sz w:val="22"/>
          <w:szCs w:val="22"/>
          <w:u w:val="none"/>
        </w:rPr>
        <w:t>Copy/Paste the template on the next page onto your organization letterhead. Letterhead must be signed by someone in management at the organization, such as the superintendent, commander, or director.</w:t>
      </w:r>
    </w:p>
    <w:p w14:paraId="12EF9C20" w14:textId="77777777" w:rsidR="000B6DB1" w:rsidRPr="00F70A3E" w:rsidRDefault="000B6DB1" w:rsidP="00F70A3E">
      <w:pPr>
        <w:pStyle w:val="BodyText"/>
        <w:spacing w:after="0"/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[Date]</w:t>
      </w:r>
    </w:p>
    <w:p w14:paraId="0D452E7A" w14:textId="77777777" w:rsidR="000B6DB1" w:rsidRPr="00F70A3E" w:rsidRDefault="000B6DB1" w:rsidP="00F70A3E">
      <w:pPr>
        <w:pStyle w:val="BodyText"/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>Pearson Assessments – Customer Support</w:t>
      </w:r>
    </w:p>
    <w:p w14:paraId="3214B04C" w14:textId="77777777" w:rsidR="000B6DB1" w:rsidRPr="00F70A3E" w:rsidRDefault="000B6DB1" w:rsidP="00F70A3E">
      <w:pPr>
        <w:pStyle w:val="BodyText"/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Re: </w:t>
      </w:r>
      <w:r w:rsidRPr="00F70A3E">
        <w:rPr>
          <w:rStyle w:val="Strong"/>
          <w:sz w:val="20"/>
          <w:szCs w:val="20"/>
        </w:rPr>
        <w:t>DALS Account Ownership Change</w:t>
      </w:r>
    </w:p>
    <w:p w14:paraId="5EBC335E" w14:textId="77777777" w:rsidR="000B6DB1" w:rsidRPr="00F70A3E" w:rsidRDefault="000B6DB1" w:rsidP="00F70A3E">
      <w:pPr>
        <w:pStyle w:val="BodyText"/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>I am writing to formally request a change of Account Ownership for our Digital Assessment Library for Schools (DALS) accounts. This request is submitted on official organization letterhead and is authorized by district leadership.</w:t>
      </w:r>
    </w:p>
    <w:p w14:paraId="54A9D087" w14:textId="79A0E9B0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sz w:val="20"/>
          <w:szCs w:val="20"/>
        </w:rPr>
        <w:t>Organization Name</w:t>
      </w:r>
      <w:r w:rsidRPr="00F70A3E">
        <w:rPr>
          <w:rStyle w:val="Strong"/>
          <w:b w:val="0"/>
          <w:bCs w:val="0"/>
          <w:sz w:val="20"/>
          <w:szCs w:val="20"/>
        </w:rPr>
        <w:t xml:space="preserve">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11B1B6DE" w14:textId="1162540B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sz w:val="20"/>
          <w:szCs w:val="20"/>
        </w:rPr>
        <w:t>Pearson Customer / Organizational Account (if known)</w:t>
      </w:r>
      <w:r w:rsidRPr="00F70A3E">
        <w:rPr>
          <w:rStyle w:val="Strong"/>
          <w:b w:val="0"/>
          <w:bCs w:val="0"/>
          <w:sz w:val="20"/>
          <w:szCs w:val="20"/>
        </w:rPr>
        <w:t xml:space="preserve">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31AB2214" w14:textId="77777777" w:rsidR="000B6DB1" w:rsidRPr="00F70A3E" w:rsidRDefault="000B6DB1" w:rsidP="00F70A3E">
      <w:pPr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Q interactive Account Ownership Change</w:t>
      </w:r>
    </w:p>
    <w:p w14:paraId="0D4734AE" w14:textId="50977EA0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Q interactive Account Name: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7FBCC1C3" w14:textId="5EE1B1CA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Q interactive Account Number: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07624BC8" w14:textId="77777777" w:rsidR="000B6DB1" w:rsidRPr="00F70A3E" w:rsidRDefault="000B6DB1" w:rsidP="00F70A3E">
      <w:pPr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Current Q interactive Account Owner</w:t>
      </w:r>
    </w:p>
    <w:p w14:paraId="6101E789" w14:textId="779B434C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Name: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211C4F3C" w14:textId="2AF24B9F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Email: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561869D1" w14:textId="77777777" w:rsidR="000B6DB1" w:rsidRPr="00F70A3E" w:rsidRDefault="000B6DB1" w:rsidP="00F70A3E">
      <w:pPr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New Q interactive Account Owner</w:t>
      </w:r>
    </w:p>
    <w:p w14:paraId="01A05989" w14:textId="0685B3DD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Name: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7F9791BE" w14:textId="4E5F3272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Email: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60D4A2B0" w14:textId="77777777" w:rsidR="000B6DB1" w:rsidRPr="00F70A3E" w:rsidRDefault="000B6DB1" w:rsidP="00F70A3E">
      <w:pPr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Q global Account Ownership Change</w:t>
      </w:r>
    </w:p>
    <w:p w14:paraId="5872350B" w14:textId="4B5CBFAA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Q global Account Name: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3069D18C" w14:textId="52D9A410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Q global Account Number: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6698A693" w14:textId="77777777" w:rsidR="000B6DB1" w:rsidRPr="00F70A3E" w:rsidRDefault="000B6DB1" w:rsidP="00F70A3E">
      <w:pPr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Current Q global Account Owner</w:t>
      </w:r>
    </w:p>
    <w:p w14:paraId="093B3085" w14:textId="0B2E7FE5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Name (First and Last):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3EC10CFF" w14:textId="00C8ADC3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Email Address: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0F1C72B3" w14:textId="77777777" w:rsidR="000B6DB1" w:rsidRPr="00F70A3E" w:rsidRDefault="000B6DB1" w:rsidP="00F70A3E">
      <w:pPr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New Q global Account Owner</w:t>
      </w:r>
    </w:p>
    <w:p w14:paraId="5168EB42" w14:textId="37990F94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Name (First and Last):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41161F97" w14:textId="357CF352" w:rsidR="000B6DB1" w:rsidRPr="00F70A3E" w:rsidRDefault="000B6DB1" w:rsidP="00067DF8">
      <w:pPr>
        <w:pStyle w:val="ListBullet"/>
        <w:tabs>
          <w:tab w:val="right" w:leader="underscore" w:pos="10206"/>
        </w:tabs>
        <w:spacing w:before="0" w:after="0"/>
        <w:ind w:left="697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Email Address: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4893C7ED" w14:textId="77777777" w:rsidR="000B6DB1" w:rsidRPr="00F70A3E" w:rsidRDefault="000B6DB1" w:rsidP="00F70A3E">
      <w:pPr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Qualification Acknowledgement</w:t>
      </w:r>
    </w:p>
    <w:p w14:paraId="6869AB2F" w14:textId="77777777" w:rsidR="000B6DB1" w:rsidRPr="00F70A3E" w:rsidRDefault="000B6DB1" w:rsidP="00F70A3E">
      <w:pPr>
        <w:pStyle w:val="BodyText"/>
        <w:spacing w:after="0"/>
        <w:ind w:left="1418" w:hanging="1418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>YES / NO</w:t>
      </w:r>
      <w:r w:rsidRPr="00F70A3E">
        <w:rPr>
          <w:rStyle w:val="Strong"/>
          <w:b w:val="0"/>
          <w:bCs w:val="0"/>
          <w:sz w:val="20"/>
          <w:szCs w:val="20"/>
        </w:rPr>
        <w:tab/>
        <w:t>I confirm that the new Account Owner(s) listed above meet Pearson’s qualification requirements for access to professional assessment materials.</w:t>
      </w:r>
    </w:p>
    <w:p w14:paraId="79D3CA07" w14:textId="77777777" w:rsidR="000B6DB1" w:rsidRPr="00F70A3E" w:rsidRDefault="000B6DB1" w:rsidP="00F70A3E">
      <w:pPr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Authorization</w:t>
      </w:r>
    </w:p>
    <w:p w14:paraId="4CFA6E5F" w14:textId="77777777" w:rsidR="000B6DB1" w:rsidRPr="00F70A3E" w:rsidRDefault="000B6DB1" w:rsidP="00F70A3E">
      <w:pPr>
        <w:pStyle w:val="BodyText"/>
        <w:spacing w:after="0"/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Signature of Authorized Supervisor:</w:t>
      </w:r>
    </w:p>
    <w:p w14:paraId="3E6907DB" w14:textId="0C73048F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5E5F3220" w14:textId="77777777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Printed Name and Title of Supervisor:</w:t>
      </w:r>
    </w:p>
    <w:p w14:paraId="0512E01A" w14:textId="042D24A8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402BFD31" w14:textId="4764BE85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729D2008" w14:textId="77777777" w:rsidR="000B6DB1" w:rsidRPr="00F70A3E" w:rsidRDefault="000B6DB1" w:rsidP="00F70A3E">
      <w:pPr>
        <w:rPr>
          <w:rStyle w:val="Strong"/>
          <w:sz w:val="20"/>
          <w:szCs w:val="20"/>
        </w:rPr>
      </w:pPr>
      <w:r w:rsidRPr="00F70A3E">
        <w:rPr>
          <w:rStyle w:val="Strong"/>
          <w:sz w:val="20"/>
          <w:szCs w:val="20"/>
        </w:rPr>
        <w:t>Primary Contact for This Request</w:t>
      </w:r>
    </w:p>
    <w:p w14:paraId="10E2CDF1" w14:textId="44692715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Contact Name: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680353EA" w14:textId="52388528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Organization: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62B72F24" w14:textId="6454CF1D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Phone: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7E9EA0A0" w14:textId="4A52D9CE" w:rsidR="000B6DB1" w:rsidRPr="00F70A3E" w:rsidRDefault="000B6DB1" w:rsidP="00F70A3E">
      <w:pPr>
        <w:pStyle w:val="BodyText"/>
        <w:tabs>
          <w:tab w:val="right" w:leader="underscore" w:pos="10206"/>
        </w:tabs>
        <w:spacing w:after="0"/>
        <w:rPr>
          <w:rStyle w:val="Strong"/>
          <w:b w:val="0"/>
          <w:bCs w:val="0"/>
          <w:sz w:val="20"/>
          <w:szCs w:val="20"/>
        </w:rPr>
      </w:pPr>
      <w:r w:rsidRPr="00F70A3E">
        <w:rPr>
          <w:rStyle w:val="Strong"/>
          <w:b w:val="0"/>
          <w:bCs w:val="0"/>
          <w:sz w:val="20"/>
          <w:szCs w:val="20"/>
        </w:rPr>
        <w:t xml:space="preserve">Email: </w:t>
      </w:r>
      <w:r w:rsidRPr="00F70A3E">
        <w:rPr>
          <w:rStyle w:val="Strong"/>
          <w:b w:val="0"/>
          <w:bCs w:val="0"/>
          <w:sz w:val="20"/>
          <w:szCs w:val="20"/>
        </w:rPr>
        <w:tab/>
      </w:r>
    </w:p>
    <w:p w14:paraId="48E360BC" w14:textId="35533232" w:rsidR="0009337F" w:rsidRDefault="00067DF8" w:rsidP="0009337F">
      <w:pPr>
        <w:pStyle w:val="BodyText"/>
        <w:spacing w:before="240" w:after="0"/>
        <w:rPr>
          <w:rStyle w:val="Strong"/>
          <w:sz w:val="20"/>
          <w:szCs w:val="20"/>
        </w:rPr>
      </w:pPr>
      <w:r w:rsidRPr="0009337F">
        <w:rPr>
          <w:sz w:val="20"/>
          <w:szCs w:val="20"/>
          <w:lang w:val="en-GB"/>
        </w:rPr>
        <w:t xml:space="preserve">Submit completed letter via email to </w:t>
      </w:r>
      <w:hyperlink r:id="rId17" w:history="1">
        <w:r w:rsidRPr="0009337F">
          <w:rPr>
            <w:rStyle w:val="Hyperlink"/>
            <w:rFonts w:ascii="Plus Jakarta Sans" w:hAnsi="Plus Jakarta Sans"/>
            <w:noProof w:val="0"/>
            <w:sz w:val="20"/>
            <w:szCs w:val="20"/>
            <w:lang w:val="en-GB"/>
          </w:rPr>
          <w:t>clinicalcustomersupport@pearson.com</w:t>
        </w:r>
      </w:hyperlink>
      <w:r w:rsidRPr="0009337F">
        <w:rPr>
          <w:sz w:val="20"/>
          <w:szCs w:val="20"/>
          <w:lang w:val="en-GB"/>
        </w:rPr>
        <w:t xml:space="preserve"> with subject line: </w:t>
      </w:r>
      <w:r w:rsidR="0009337F">
        <w:rPr>
          <w:sz w:val="20"/>
          <w:szCs w:val="20"/>
          <w:lang w:val="en-GB"/>
        </w:rPr>
        <w:br/>
      </w:r>
      <w:r w:rsidRPr="0009337F">
        <w:rPr>
          <w:rStyle w:val="Strong"/>
          <w:sz w:val="20"/>
          <w:szCs w:val="20"/>
        </w:rPr>
        <w:t>DALS Account Ownership Change</w:t>
      </w:r>
      <w:r w:rsidR="0009337F">
        <w:rPr>
          <w:rStyle w:val="Strong"/>
          <w:sz w:val="20"/>
          <w:szCs w:val="20"/>
        </w:rPr>
        <w:br w:type="page"/>
      </w:r>
    </w:p>
    <w:p w14:paraId="24869220" w14:textId="38FBAB93" w:rsidR="00067DF8" w:rsidRPr="00067DF8" w:rsidRDefault="00067DF8" w:rsidP="00067DF8">
      <w:pPr>
        <w:pStyle w:val="Heading2"/>
      </w:pPr>
      <w:r w:rsidRPr="00067DF8">
        <w:lastRenderedPageBreak/>
        <w:t xml:space="preserve">How to Submit Qualifications – </w:t>
      </w:r>
      <w:r w:rsidR="00AB7B97">
        <w:t>p</w:t>
      </w:r>
      <w:r w:rsidRPr="00067DF8">
        <w:t>earsonassessments.com</w:t>
      </w:r>
    </w:p>
    <w:p w14:paraId="7FA43182" w14:textId="0F2D9C9E" w:rsidR="00067DF8" w:rsidRPr="00067DF8" w:rsidRDefault="00067DF8" w:rsidP="00067DF8">
      <w:pPr>
        <w:pStyle w:val="BodyText"/>
        <w:rPr>
          <w:noProof w:val="0"/>
          <w:lang w:val="en-GB"/>
        </w:rPr>
      </w:pPr>
      <w:r w:rsidRPr="00067DF8">
        <w:rPr>
          <w:noProof w:val="0"/>
          <w:lang w:val="en-GB"/>
        </w:rPr>
        <w:t xml:space="preserve">The account owner must be a Level C qualified user (for additional information, please see our </w:t>
      </w:r>
      <w:hyperlink r:id="rId18" w:history="1">
        <w:r w:rsidRPr="00DA7FE1">
          <w:rPr>
            <w:rStyle w:val="Hyperlink"/>
            <w:rFonts w:ascii="Plus Jakarta Sans" w:hAnsi="Plus Jakarta Sans"/>
            <w:noProof w:val="0"/>
            <w:lang w:val="en-GB"/>
          </w:rPr>
          <w:t>Qualifications Policy</w:t>
        </w:r>
      </w:hyperlink>
      <w:r w:rsidRPr="00067DF8">
        <w:rPr>
          <w:noProof w:val="0"/>
          <w:lang w:val="en-GB"/>
        </w:rPr>
        <w:t>). To quickly upload your qualifications to our system, please follow the instructions below:</w:t>
      </w:r>
    </w:p>
    <w:p w14:paraId="484BE9CF" w14:textId="77777777" w:rsidR="00067DF8" w:rsidRPr="00067DF8" w:rsidRDefault="00067DF8" w:rsidP="00067DF8">
      <w:pPr>
        <w:pStyle w:val="Heading3"/>
      </w:pPr>
      <w:r w:rsidRPr="00067DF8">
        <w:t>If you are NEW to pearsonassessments.com:</w:t>
      </w:r>
    </w:p>
    <w:p w14:paraId="23558F0E" w14:textId="1830C082" w:rsidR="00067DF8" w:rsidRPr="00067DF8" w:rsidRDefault="00067DF8" w:rsidP="00AB7B97">
      <w:pPr>
        <w:pStyle w:val="ListNumber2"/>
        <w:spacing w:line="276" w:lineRule="auto"/>
      </w:pPr>
      <w:r w:rsidRPr="00067DF8">
        <w:t>Create an individual account at pearsonassessments.com</w:t>
      </w:r>
    </w:p>
    <w:p w14:paraId="245DD24C" w14:textId="5B1E9C17" w:rsidR="00067DF8" w:rsidRPr="00067DF8" w:rsidRDefault="00067DF8" w:rsidP="00067DF8">
      <w:pPr>
        <w:pStyle w:val="BodyText"/>
        <w:rPr>
          <w:rStyle w:val="Emphasis"/>
          <w:lang w:val="en-GB"/>
        </w:rPr>
      </w:pPr>
      <w:r w:rsidRPr="00067DF8">
        <w:rPr>
          <w:rStyle w:val="Emphasis"/>
          <w:lang w:val="en-GB"/>
        </w:rPr>
        <w:t>Please use work email address</w:t>
      </w:r>
      <w:r w:rsidR="00AA1D23">
        <w:rPr>
          <w:rStyle w:val="Emphasis"/>
          <w:lang w:val="en-GB"/>
        </w:rPr>
        <w:t xml:space="preserve"> </w:t>
      </w:r>
      <w:r w:rsidRPr="00067DF8">
        <w:rPr>
          <w:rStyle w:val="Emphasis"/>
          <w:lang w:val="en-GB"/>
        </w:rPr>
        <w:t xml:space="preserve"> as this is how Pearson will connect your qualifications in our system.</w:t>
      </w:r>
    </w:p>
    <w:p w14:paraId="2D8732B3" w14:textId="3480095C" w:rsidR="00067DF8" w:rsidRDefault="00067DF8" w:rsidP="00AB7B97">
      <w:pPr>
        <w:pStyle w:val="BodyText"/>
        <w:rPr>
          <w:lang w:val="en-GB"/>
        </w:rPr>
      </w:pPr>
      <w:r>
        <w:rPr>
          <w:sz w:val="17"/>
        </w:rPr>
        <mc:AlternateContent>
          <mc:Choice Requires="wpg">
            <w:drawing>
              <wp:inline distT="0" distB="0" distL="0" distR="0" wp14:anchorId="383B88E8" wp14:editId="4057072E">
                <wp:extent cx="2444400" cy="1123200"/>
                <wp:effectExtent l="0" t="0" r="13335" b="20320"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4400" cy="1123200"/>
                          <a:chOff x="0" y="0"/>
                          <a:chExt cx="3332479" cy="1529080"/>
                        </a:xfrm>
                      </wpg:grpSpPr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" y="1591"/>
                            <a:ext cx="3328884" cy="15253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1587" y="1587"/>
                            <a:ext cx="3329304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1525905">
                                <a:moveTo>
                                  <a:pt x="70053" y="0"/>
                                </a:moveTo>
                                <a:lnTo>
                                  <a:pt x="42787" y="5505"/>
                                </a:lnTo>
                                <a:lnTo>
                                  <a:pt x="20520" y="20520"/>
                                </a:lnTo>
                                <a:lnTo>
                                  <a:pt x="5505" y="42787"/>
                                </a:lnTo>
                                <a:lnTo>
                                  <a:pt x="0" y="70053"/>
                                </a:lnTo>
                                <a:lnTo>
                                  <a:pt x="0" y="1455343"/>
                                </a:lnTo>
                                <a:lnTo>
                                  <a:pt x="5505" y="1482614"/>
                                </a:lnTo>
                                <a:lnTo>
                                  <a:pt x="20520" y="1504881"/>
                                </a:lnTo>
                                <a:lnTo>
                                  <a:pt x="42787" y="1519892"/>
                                </a:lnTo>
                                <a:lnTo>
                                  <a:pt x="70053" y="1525397"/>
                                </a:lnTo>
                                <a:lnTo>
                                  <a:pt x="3258832" y="1525397"/>
                                </a:lnTo>
                                <a:lnTo>
                                  <a:pt x="3286098" y="1519892"/>
                                </a:lnTo>
                                <a:lnTo>
                                  <a:pt x="3308365" y="1504881"/>
                                </a:lnTo>
                                <a:lnTo>
                                  <a:pt x="3323380" y="1482614"/>
                                </a:lnTo>
                                <a:lnTo>
                                  <a:pt x="3328885" y="1455343"/>
                                </a:lnTo>
                                <a:lnTo>
                                  <a:pt x="3328885" y="70053"/>
                                </a:lnTo>
                                <a:lnTo>
                                  <a:pt x="3323380" y="42787"/>
                                </a:lnTo>
                                <a:lnTo>
                                  <a:pt x="3308365" y="20520"/>
                                </a:lnTo>
                                <a:lnTo>
                                  <a:pt x="3286098" y="5505"/>
                                </a:lnTo>
                                <a:lnTo>
                                  <a:pt x="3258832" y="0"/>
                                </a:lnTo>
                                <a:lnTo>
                                  <a:pt x="70053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D0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57B2B9" id="Group 75" o:spid="_x0000_s1026" style="width:192.45pt;height:88.45pt;mso-position-horizontal-relative:char;mso-position-vertical-relative:line" coordsize="33324,15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6" o:spid="_x0000_s1027" type="#_x0000_t75" style="position:absolute;left:15;top:15;width:33289;height:15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">
                  <v:imagedata r:id="rId20" o:title=""/>
                </v:shape>
                <v:shape id="Graphic 77" o:spid="_x0000_s1028" style="position:absolute;left:15;top:15;width:33293;height:15259;visibility:visible;mso-wrap-style:square;v-text-anchor:top" coordsize="3329304,152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" path="m70053,l42787,5505,20520,20520,5505,42787,,70053,,1455343r5505,27271l20520,1504881r22267,15011l70053,1525397r3188779,l3286098,1519892r22267,-15011l3323380,1482614r5505,-27271l3328885,70053r-5505,-27266l3308365,20520,3286098,5505,3258832,,70053,xe" filled="f" strokecolor="#0d004d" strokeweight=".25pt">
                  <v:path arrowok="t"/>
                </v:shape>
                <w10:anchorlock/>
              </v:group>
            </w:pict>
          </mc:Fallback>
        </mc:AlternateContent>
      </w:r>
    </w:p>
    <w:p w14:paraId="0710AD9B" w14:textId="3BF9A266" w:rsidR="00067DF8" w:rsidRPr="00067DF8" w:rsidRDefault="00067DF8" w:rsidP="00067DF8">
      <w:pPr>
        <w:pStyle w:val="ListNumber2"/>
      </w:pPr>
      <w:r w:rsidRPr="00067DF8">
        <w:t>Link to organizational account, the Pearson account used when placing orders – account number is found on quotes, invoices, etc.</w:t>
      </w:r>
    </w:p>
    <w:p w14:paraId="25E0CC1B" w14:textId="068642B4" w:rsidR="00067DF8" w:rsidRPr="00067DF8" w:rsidRDefault="00067DF8" w:rsidP="00067DF8">
      <w:pPr>
        <w:pStyle w:val="ListNumber2"/>
      </w:pPr>
      <w:r w:rsidRPr="00067DF8">
        <w:t>Follow the prompts to establish user qualifications</w:t>
      </w:r>
    </w:p>
    <w:p w14:paraId="3C02F583" w14:textId="3E8C7BD8" w:rsidR="00067DF8" w:rsidRPr="00067DF8" w:rsidRDefault="00067DF8" w:rsidP="00AA1D23">
      <w:pPr>
        <w:pStyle w:val="ListNumber2"/>
        <w:spacing w:after="0" w:line="276" w:lineRule="auto"/>
      </w:pPr>
      <w:r w:rsidRPr="00067DF8">
        <w:t>If the site gives you an “A” level qualification, please do the following:</w:t>
      </w:r>
    </w:p>
    <w:p w14:paraId="589163ED" w14:textId="3E7B9C9A" w:rsidR="00067DF8" w:rsidRPr="00067DF8" w:rsidRDefault="00067DF8" w:rsidP="00AB7B97">
      <w:pPr>
        <w:pStyle w:val="ListParagraph"/>
        <w:numPr>
          <w:ilvl w:val="0"/>
          <w:numId w:val="46"/>
        </w:numPr>
        <w:spacing w:after="240"/>
        <w:ind w:left="641" w:hanging="357"/>
      </w:pPr>
      <w:r w:rsidRPr="00067DF8">
        <w:t>While signed in, click the circle with your initials in the top-right of the screen</w:t>
      </w:r>
    </w:p>
    <w:p w14:paraId="5CB363EC" w14:textId="66440D60" w:rsidR="00067DF8" w:rsidRPr="00067DF8" w:rsidRDefault="00AA1D23" w:rsidP="00AB7B97">
      <w:pPr>
        <w:pStyle w:val="BodyText"/>
        <w:tabs>
          <w:tab w:val="left" w:pos="4320"/>
        </w:tabs>
        <w:rPr>
          <w:noProof w:val="0"/>
          <w:lang w:val="en-GB"/>
        </w:rPr>
      </w:pPr>
      <w:r>
        <w:rPr>
          <w:sz w:val="18"/>
        </w:rPr>
        <mc:AlternateContent>
          <mc:Choice Requires="wpg">
            <w:drawing>
              <wp:inline distT="0" distB="0" distL="0" distR="0" wp14:anchorId="168B827B" wp14:editId="011960A9">
                <wp:extent cx="2444115" cy="1121410"/>
                <wp:effectExtent l="0" t="0" r="13335" b="21590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4115" cy="1121410"/>
                          <a:chOff x="0" y="0"/>
                          <a:chExt cx="3332479" cy="1529080"/>
                        </a:xfrm>
                      </wpg:grpSpPr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" y="1592"/>
                            <a:ext cx="3328884" cy="15253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1587" y="1587"/>
                            <a:ext cx="3329304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1525905">
                                <a:moveTo>
                                  <a:pt x="70053" y="0"/>
                                </a:moveTo>
                                <a:lnTo>
                                  <a:pt x="42787" y="5505"/>
                                </a:lnTo>
                                <a:lnTo>
                                  <a:pt x="20520" y="20520"/>
                                </a:lnTo>
                                <a:lnTo>
                                  <a:pt x="5505" y="42787"/>
                                </a:lnTo>
                                <a:lnTo>
                                  <a:pt x="0" y="70053"/>
                                </a:lnTo>
                                <a:lnTo>
                                  <a:pt x="0" y="1455343"/>
                                </a:lnTo>
                                <a:lnTo>
                                  <a:pt x="5505" y="1482614"/>
                                </a:lnTo>
                                <a:lnTo>
                                  <a:pt x="20520" y="1504881"/>
                                </a:lnTo>
                                <a:lnTo>
                                  <a:pt x="42787" y="1519892"/>
                                </a:lnTo>
                                <a:lnTo>
                                  <a:pt x="70053" y="1525397"/>
                                </a:lnTo>
                                <a:lnTo>
                                  <a:pt x="3258832" y="1525397"/>
                                </a:lnTo>
                                <a:lnTo>
                                  <a:pt x="3286098" y="1519892"/>
                                </a:lnTo>
                                <a:lnTo>
                                  <a:pt x="3308365" y="1504881"/>
                                </a:lnTo>
                                <a:lnTo>
                                  <a:pt x="3323380" y="1482614"/>
                                </a:lnTo>
                                <a:lnTo>
                                  <a:pt x="3328885" y="1455343"/>
                                </a:lnTo>
                                <a:lnTo>
                                  <a:pt x="3328885" y="70053"/>
                                </a:lnTo>
                                <a:lnTo>
                                  <a:pt x="3323380" y="42787"/>
                                </a:lnTo>
                                <a:lnTo>
                                  <a:pt x="3308365" y="20520"/>
                                </a:lnTo>
                                <a:lnTo>
                                  <a:pt x="3286098" y="5505"/>
                                </a:lnTo>
                                <a:lnTo>
                                  <a:pt x="3258832" y="0"/>
                                </a:lnTo>
                                <a:lnTo>
                                  <a:pt x="70053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D0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D2A899" id="Group 78" o:spid="_x0000_s1026" style="width:192.45pt;height:88.3pt;mso-position-horizontal-relative:char;mso-position-vertical-relative:line" coordsize="33324,15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">
                <v:shape id="Image 79" o:spid="_x0000_s1027" type="#_x0000_t75" style="position:absolute;left:15;top:15;width:33289;height:15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">
                  <v:imagedata r:id="rId22" o:title=""/>
                </v:shape>
                <v:shape id="Graphic 80" o:spid="_x0000_s1028" style="position:absolute;left:15;top:15;width:33293;height:15259;visibility:visible;mso-wrap-style:square;v-text-anchor:top" coordsize="3329304,152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" path="m70053,l42787,5505,20520,20520,5505,42787,,70053,,1455343r5505,27271l20520,1504881r22267,15011l70053,1525397r3188779,l3286098,1519892r22267,-15011l3323380,1482614r5505,-27271l3328885,70053r-5505,-27266l3308365,20520,3286098,5505,3258832,,70053,xe" filled="f" strokecolor="#0d004d" strokeweight=".25pt">
                  <v:path arrowok="t"/>
                </v:shape>
                <w10:anchorlock/>
              </v:group>
            </w:pict>
          </mc:Fallback>
        </mc:AlternateContent>
      </w:r>
      <w:r w:rsidR="00AB7B97">
        <w:rPr>
          <w:noProof w:val="0"/>
          <w:lang w:val="en-GB"/>
        </w:rPr>
        <w:tab/>
      </w:r>
    </w:p>
    <w:p w14:paraId="3A6A2772" w14:textId="2962EC22" w:rsidR="00067DF8" w:rsidRPr="00067DF8" w:rsidRDefault="00067DF8" w:rsidP="00AA1D23">
      <w:pPr>
        <w:pStyle w:val="ListParagraph"/>
        <w:numPr>
          <w:ilvl w:val="0"/>
          <w:numId w:val="46"/>
        </w:numPr>
        <w:spacing w:line="276" w:lineRule="auto"/>
        <w:ind w:left="641" w:hanging="357"/>
      </w:pPr>
      <w:r w:rsidRPr="00067DF8">
        <w:t>From the drop-down, click on “Qualifications”</w:t>
      </w:r>
    </w:p>
    <w:p w14:paraId="15780CD8" w14:textId="54B081DE" w:rsidR="00067DF8" w:rsidRPr="00067DF8" w:rsidRDefault="00067DF8" w:rsidP="00AA1D23">
      <w:pPr>
        <w:pStyle w:val="ListParagraph"/>
        <w:numPr>
          <w:ilvl w:val="0"/>
          <w:numId w:val="46"/>
        </w:numPr>
        <w:spacing w:line="276" w:lineRule="auto"/>
        <w:ind w:left="641" w:hanging="357"/>
      </w:pPr>
      <w:r w:rsidRPr="00067DF8">
        <w:t>Here you can provide Qualification information, such as Degree,</w:t>
      </w:r>
      <w:r w:rsidR="00AA1D23">
        <w:t xml:space="preserve"> </w:t>
      </w:r>
      <w:r w:rsidRPr="00067DF8">
        <w:t>License</w:t>
      </w:r>
      <w:r w:rsidR="00AA1D23">
        <w:t xml:space="preserve"> </w:t>
      </w:r>
      <w:r w:rsidRPr="00067DF8">
        <w:t>/</w:t>
      </w:r>
      <w:r w:rsidR="00AA1D23">
        <w:t xml:space="preserve"> </w:t>
      </w:r>
      <w:r w:rsidRPr="00067DF8">
        <w:t>Certification, etc.</w:t>
      </w:r>
    </w:p>
    <w:p w14:paraId="3991786F" w14:textId="09331D5A" w:rsidR="00067DF8" w:rsidRPr="00067DF8" w:rsidRDefault="00067DF8" w:rsidP="00AB7B97">
      <w:pPr>
        <w:pStyle w:val="ListParagraph"/>
        <w:numPr>
          <w:ilvl w:val="0"/>
          <w:numId w:val="46"/>
        </w:numPr>
        <w:spacing w:after="240" w:line="276" w:lineRule="auto"/>
        <w:ind w:left="641" w:hanging="357"/>
      </w:pPr>
      <w:r w:rsidRPr="00067DF8">
        <w:t>Click on the “i” to the right of the qualification section for additional information about professional information and how it corresponds to the qualification level for that category.</w:t>
      </w:r>
    </w:p>
    <w:p w14:paraId="1CC61C7C" w14:textId="606417B2" w:rsidR="00067DF8" w:rsidRPr="00067DF8" w:rsidRDefault="00AA1D23" w:rsidP="00D70941">
      <w:pPr>
        <w:pStyle w:val="BodyText"/>
        <w:ind w:firstLine="641"/>
        <w:rPr>
          <w:noProof w:val="0"/>
          <w:lang w:val="en-GB"/>
        </w:rPr>
      </w:pPr>
      <w:r>
        <w:rPr>
          <w:sz w:val="17"/>
        </w:rPr>
        <mc:AlternateContent>
          <mc:Choice Requires="wpg">
            <w:drawing>
              <wp:inline distT="0" distB="0" distL="0" distR="0" wp14:anchorId="7AEDFEB9" wp14:editId="1751F11A">
                <wp:extent cx="2402958" cy="274781"/>
                <wp:effectExtent l="0" t="0" r="16510" b="11430"/>
                <wp:docPr id="109187637" name="Group 109187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2958" cy="274781"/>
                          <a:chOff x="0" y="0"/>
                          <a:chExt cx="3332479" cy="381000"/>
                        </a:xfrm>
                      </wpg:grpSpPr>
                      <pic:pic xmlns:pic="http://schemas.openxmlformats.org/drawingml/2006/picture">
                        <pic:nvPicPr>
                          <pic:cNvPr id="1713298785" name="Image 9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" y="1587"/>
                            <a:ext cx="3328884" cy="377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5526792" name="Graphic 98"/>
                        <wps:cNvSpPr/>
                        <wps:spPr>
                          <a:xfrm>
                            <a:off x="1587" y="1587"/>
                            <a:ext cx="332930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377825">
                                <a:moveTo>
                                  <a:pt x="70053" y="0"/>
                                </a:moveTo>
                                <a:lnTo>
                                  <a:pt x="42787" y="5505"/>
                                </a:lnTo>
                                <a:lnTo>
                                  <a:pt x="20520" y="20520"/>
                                </a:lnTo>
                                <a:lnTo>
                                  <a:pt x="5505" y="42787"/>
                                </a:lnTo>
                                <a:lnTo>
                                  <a:pt x="0" y="70053"/>
                                </a:lnTo>
                                <a:lnTo>
                                  <a:pt x="0" y="307428"/>
                                </a:lnTo>
                                <a:lnTo>
                                  <a:pt x="5505" y="334694"/>
                                </a:lnTo>
                                <a:lnTo>
                                  <a:pt x="20520" y="356962"/>
                                </a:lnTo>
                                <a:lnTo>
                                  <a:pt x="42787" y="371976"/>
                                </a:lnTo>
                                <a:lnTo>
                                  <a:pt x="70053" y="377482"/>
                                </a:lnTo>
                                <a:lnTo>
                                  <a:pt x="3258832" y="377482"/>
                                </a:lnTo>
                                <a:lnTo>
                                  <a:pt x="3286098" y="371976"/>
                                </a:lnTo>
                                <a:lnTo>
                                  <a:pt x="3308365" y="356962"/>
                                </a:lnTo>
                                <a:lnTo>
                                  <a:pt x="3323380" y="334694"/>
                                </a:lnTo>
                                <a:lnTo>
                                  <a:pt x="3328885" y="307428"/>
                                </a:lnTo>
                                <a:lnTo>
                                  <a:pt x="3328885" y="70053"/>
                                </a:lnTo>
                                <a:lnTo>
                                  <a:pt x="3323380" y="42787"/>
                                </a:lnTo>
                                <a:lnTo>
                                  <a:pt x="3308365" y="20520"/>
                                </a:lnTo>
                                <a:lnTo>
                                  <a:pt x="3286098" y="5505"/>
                                </a:lnTo>
                                <a:lnTo>
                                  <a:pt x="3258832" y="0"/>
                                </a:lnTo>
                                <a:lnTo>
                                  <a:pt x="70053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D0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2F62F6" id="Group 109187637" o:spid="_x0000_s1026" style="width:189.2pt;height:21.65pt;mso-position-horizontal-relative:char;mso-position-vertical-relative:line" coordsize="33324,3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">
                <v:shape id="Image 97" o:spid="_x0000_s1027" type="#_x0000_t75" style="position:absolute;left:15;top:15;width:33289;height:3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">
                  <v:imagedata r:id="rId24" o:title=""/>
                </v:shape>
                <v:shape id="Graphic 98" o:spid="_x0000_s1028" style="position:absolute;left:15;top:15;width:33293;height:3779;visibility:visible;mso-wrap-style:square;v-text-anchor:top" coordsize="332930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" path="m70053,l42787,5505,20520,20520,5505,42787,,70053,,307428r5505,27266l20520,356962r22267,15014l70053,377482r3188779,l3286098,371976r22267,-15014l3323380,334694r5505,-27266l3328885,70053r-5505,-27266l3308365,20520,3286098,5505,3258832,,70053,xe" filled="f" strokecolor="#0d004d" strokeweight=".25pt">
                  <v:path arrowok="t"/>
                </v:shape>
                <w10:anchorlock/>
              </v:group>
            </w:pict>
          </mc:Fallback>
        </mc:AlternateContent>
      </w:r>
    </w:p>
    <w:p w14:paraId="71FC6E29" w14:textId="77777777" w:rsidR="0009337F" w:rsidRDefault="00067DF8" w:rsidP="00AA1D23">
      <w:pPr>
        <w:pStyle w:val="Heading3"/>
        <w:keepNext w:val="0"/>
        <w:keepLines w:val="0"/>
        <w:spacing w:before="0" w:line="276" w:lineRule="auto"/>
        <w:contextualSpacing/>
      </w:pPr>
      <w:r w:rsidRPr="00067DF8">
        <w:t xml:space="preserve"> </w:t>
      </w:r>
      <w:r w:rsidR="0009337F">
        <w:br w:type="page"/>
      </w:r>
    </w:p>
    <w:p w14:paraId="581B4DB6" w14:textId="43DF8BA1" w:rsidR="00067DF8" w:rsidRPr="00067DF8" w:rsidRDefault="00067DF8" w:rsidP="00AA1D23">
      <w:pPr>
        <w:pStyle w:val="Heading3"/>
        <w:keepNext w:val="0"/>
        <w:keepLines w:val="0"/>
        <w:spacing w:before="0" w:line="276" w:lineRule="auto"/>
        <w:contextualSpacing/>
      </w:pPr>
      <w:r w:rsidRPr="00067DF8">
        <w:lastRenderedPageBreak/>
        <w:t>If you are an EXISTING user and already have a login for pearsonassessments.com:</w:t>
      </w:r>
    </w:p>
    <w:p w14:paraId="2A8136EE" w14:textId="3B0F6E50" w:rsidR="00067DF8" w:rsidRPr="00067DF8" w:rsidRDefault="00067DF8" w:rsidP="00AB7B97">
      <w:pPr>
        <w:pStyle w:val="ListNumber2"/>
        <w:numPr>
          <w:ilvl w:val="0"/>
          <w:numId w:val="47"/>
        </w:numPr>
        <w:spacing w:after="240" w:line="276" w:lineRule="auto"/>
      </w:pPr>
      <w:r w:rsidRPr="00067DF8">
        <w:t>Log into your individual account at pearsonassessments.com</w:t>
      </w:r>
    </w:p>
    <w:p w14:paraId="3A250CF2" w14:textId="669438B3" w:rsidR="00067DF8" w:rsidRPr="00067DF8" w:rsidRDefault="00AA1D23" w:rsidP="00AB7B97">
      <w:pPr>
        <w:pStyle w:val="BodyText"/>
        <w:ind w:left="357" w:hanging="357"/>
        <w:contextualSpacing/>
        <w:rPr>
          <w:noProof w:val="0"/>
          <w:lang w:val="en-GB"/>
        </w:rPr>
      </w:pPr>
      <w:r>
        <w:rPr>
          <w:sz w:val="17"/>
        </w:rPr>
        <mc:AlternateContent>
          <mc:Choice Requires="wpg">
            <w:drawing>
              <wp:inline distT="0" distB="0" distL="0" distR="0" wp14:anchorId="5F502A67" wp14:editId="2177A988">
                <wp:extent cx="2445489" cy="1122306"/>
                <wp:effectExtent l="0" t="0" r="12065" b="20955"/>
                <wp:docPr id="226289621" name="Group 226289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5489" cy="1122306"/>
                          <a:chOff x="0" y="0"/>
                          <a:chExt cx="3332479" cy="1529080"/>
                        </a:xfrm>
                      </wpg:grpSpPr>
                      <pic:pic xmlns:pic="http://schemas.openxmlformats.org/drawingml/2006/picture">
                        <pic:nvPicPr>
                          <pic:cNvPr id="1664449140" name="Image 7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" y="1591"/>
                            <a:ext cx="3328884" cy="15253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2657044" name="Graphic 77"/>
                        <wps:cNvSpPr/>
                        <wps:spPr>
                          <a:xfrm>
                            <a:off x="1587" y="1587"/>
                            <a:ext cx="3329304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1525905">
                                <a:moveTo>
                                  <a:pt x="70053" y="0"/>
                                </a:moveTo>
                                <a:lnTo>
                                  <a:pt x="42787" y="5505"/>
                                </a:lnTo>
                                <a:lnTo>
                                  <a:pt x="20520" y="20520"/>
                                </a:lnTo>
                                <a:lnTo>
                                  <a:pt x="5505" y="42787"/>
                                </a:lnTo>
                                <a:lnTo>
                                  <a:pt x="0" y="70053"/>
                                </a:lnTo>
                                <a:lnTo>
                                  <a:pt x="0" y="1455343"/>
                                </a:lnTo>
                                <a:lnTo>
                                  <a:pt x="5505" y="1482614"/>
                                </a:lnTo>
                                <a:lnTo>
                                  <a:pt x="20520" y="1504881"/>
                                </a:lnTo>
                                <a:lnTo>
                                  <a:pt x="42787" y="1519892"/>
                                </a:lnTo>
                                <a:lnTo>
                                  <a:pt x="70053" y="1525397"/>
                                </a:lnTo>
                                <a:lnTo>
                                  <a:pt x="3258832" y="1525397"/>
                                </a:lnTo>
                                <a:lnTo>
                                  <a:pt x="3286098" y="1519892"/>
                                </a:lnTo>
                                <a:lnTo>
                                  <a:pt x="3308365" y="1504881"/>
                                </a:lnTo>
                                <a:lnTo>
                                  <a:pt x="3323380" y="1482614"/>
                                </a:lnTo>
                                <a:lnTo>
                                  <a:pt x="3328885" y="1455343"/>
                                </a:lnTo>
                                <a:lnTo>
                                  <a:pt x="3328885" y="70053"/>
                                </a:lnTo>
                                <a:lnTo>
                                  <a:pt x="3323380" y="42787"/>
                                </a:lnTo>
                                <a:lnTo>
                                  <a:pt x="3308365" y="20520"/>
                                </a:lnTo>
                                <a:lnTo>
                                  <a:pt x="3286098" y="5505"/>
                                </a:lnTo>
                                <a:lnTo>
                                  <a:pt x="3258832" y="0"/>
                                </a:lnTo>
                                <a:lnTo>
                                  <a:pt x="70053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D0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AD436D" id="Group 226289621" o:spid="_x0000_s1026" style="width:192.55pt;height:88.35pt;mso-position-horizontal-relative:char;mso-position-vertical-relative:line" coordsize="33324,15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">
                <v:shape id="Image 76" o:spid="_x0000_s1027" type="#_x0000_t75" style="position:absolute;left:15;top:15;width:33289;height:15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">
                  <v:imagedata r:id="rId20" o:title=""/>
                </v:shape>
                <v:shape id="Graphic 77" o:spid="_x0000_s1028" style="position:absolute;left:15;top:15;width:33293;height:15259;visibility:visible;mso-wrap-style:square;v-text-anchor:top" coordsize="3329304,152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" path="m70053,l42787,5505,20520,20520,5505,42787,,70053,,1455343r5505,27271l20520,1504881r22267,15011l70053,1525397r3188779,l3286098,1519892r22267,-15011l3323380,1482614r5505,-27271l3328885,70053r-5505,-27266l3308365,20520,3286098,5505,3258832,,70053,xe" filled="f" strokecolor="#0d004d" strokeweight=".25pt">
                  <v:path arrowok="t"/>
                </v:shape>
                <w10:anchorlock/>
              </v:group>
            </w:pict>
          </mc:Fallback>
        </mc:AlternateContent>
      </w:r>
    </w:p>
    <w:p w14:paraId="3A6E7A81" w14:textId="5568990D" w:rsidR="00067DF8" w:rsidRPr="00067DF8" w:rsidRDefault="00067DF8" w:rsidP="00AB7B97">
      <w:pPr>
        <w:pStyle w:val="ListNumber2"/>
        <w:spacing w:after="240" w:line="276" w:lineRule="auto"/>
      </w:pPr>
      <w:r w:rsidRPr="00067DF8">
        <w:t>Once logged in, hover over the circle with your initials in the top-right corner of the screen:</w:t>
      </w:r>
    </w:p>
    <w:p w14:paraId="3B5E717E" w14:textId="5954EA29" w:rsidR="00067DF8" w:rsidRPr="00067DF8" w:rsidRDefault="00AA1D23" w:rsidP="00AB7B97">
      <w:pPr>
        <w:pStyle w:val="BodyText"/>
        <w:rPr>
          <w:noProof w:val="0"/>
          <w:lang w:val="en-GB"/>
        </w:rPr>
      </w:pPr>
      <w:r>
        <w:rPr>
          <w:sz w:val="18"/>
        </w:rPr>
        <mc:AlternateContent>
          <mc:Choice Requires="wpg">
            <w:drawing>
              <wp:inline distT="0" distB="0" distL="0" distR="0" wp14:anchorId="29A8042F" wp14:editId="2DB53805">
                <wp:extent cx="2444115" cy="1121410"/>
                <wp:effectExtent l="0" t="0" r="13335" b="21590"/>
                <wp:docPr id="1322169315" name="Group 1322169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4115" cy="1121410"/>
                          <a:chOff x="0" y="0"/>
                          <a:chExt cx="3332479" cy="1529080"/>
                        </a:xfrm>
                      </wpg:grpSpPr>
                      <pic:pic xmlns:pic="http://schemas.openxmlformats.org/drawingml/2006/picture">
                        <pic:nvPicPr>
                          <pic:cNvPr id="2146620946" name="Image 7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" y="1592"/>
                            <a:ext cx="3328884" cy="15253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180092" name="Graphic 80"/>
                        <wps:cNvSpPr/>
                        <wps:spPr>
                          <a:xfrm>
                            <a:off x="1587" y="1587"/>
                            <a:ext cx="3329304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1525905">
                                <a:moveTo>
                                  <a:pt x="70053" y="0"/>
                                </a:moveTo>
                                <a:lnTo>
                                  <a:pt x="42787" y="5505"/>
                                </a:lnTo>
                                <a:lnTo>
                                  <a:pt x="20520" y="20520"/>
                                </a:lnTo>
                                <a:lnTo>
                                  <a:pt x="5505" y="42787"/>
                                </a:lnTo>
                                <a:lnTo>
                                  <a:pt x="0" y="70053"/>
                                </a:lnTo>
                                <a:lnTo>
                                  <a:pt x="0" y="1455343"/>
                                </a:lnTo>
                                <a:lnTo>
                                  <a:pt x="5505" y="1482614"/>
                                </a:lnTo>
                                <a:lnTo>
                                  <a:pt x="20520" y="1504881"/>
                                </a:lnTo>
                                <a:lnTo>
                                  <a:pt x="42787" y="1519892"/>
                                </a:lnTo>
                                <a:lnTo>
                                  <a:pt x="70053" y="1525397"/>
                                </a:lnTo>
                                <a:lnTo>
                                  <a:pt x="3258832" y="1525397"/>
                                </a:lnTo>
                                <a:lnTo>
                                  <a:pt x="3286098" y="1519892"/>
                                </a:lnTo>
                                <a:lnTo>
                                  <a:pt x="3308365" y="1504881"/>
                                </a:lnTo>
                                <a:lnTo>
                                  <a:pt x="3323380" y="1482614"/>
                                </a:lnTo>
                                <a:lnTo>
                                  <a:pt x="3328885" y="1455343"/>
                                </a:lnTo>
                                <a:lnTo>
                                  <a:pt x="3328885" y="70053"/>
                                </a:lnTo>
                                <a:lnTo>
                                  <a:pt x="3323380" y="42787"/>
                                </a:lnTo>
                                <a:lnTo>
                                  <a:pt x="3308365" y="20520"/>
                                </a:lnTo>
                                <a:lnTo>
                                  <a:pt x="3286098" y="5505"/>
                                </a:lnTo>
                                <a:lnTo>
                                  <a:pt x="3258832" y="0"/>
                                </a:lnTo>
                                <a:lnTo>
                                  <a:pt x="70053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D0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F9D7C6" id="Group 1322169315" o:spid="_x0000_s1026" style="width:192.45pt;height:88.3pt;mso-position-horizontal-relative:char;mso-position-vertical-relative:line" coordsize="33324,15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">
                <v:shape id="Image 79" o:spid="_x0000_s1027" type="#_x0000_t75" style="position:absolute;left:15;top:15;width:33289;height:15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">
                  <v:imagedata r:id="rId22" o:title=""/>
                </v:shape>
                <v:shape id="Graphic 80" o:spid="_x0000_s1028" style="position:absolute;left:15;top:15;width:33293;height:15259;visibility:visible;mso-wrap-style:square;v-text-anchor:top" coordsize="3329304,152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" path="m70053,l42787,5505,20520,20520,5505,42787,,70053,,1455343r5505,27271l20520,1504881r22267,15011l70053,1525397r3188779,l3286098,1519892r22267,-15011l3323380,1482614r5505,-27271l3328885,70053r-5505,-27266l3308365,20520,3286098,5505,3258832,,70053,xe" filled="f" strokecolor="#0d004d" strokeweight=".25pt">
                  <v:path arrowok="t"/>
                </v:shape>
                <w10:anchorlock/>
              </v:group>
            </w:pict>
          </mc:Fallback>
        </mc:AlternateContent>
      </w:r>
    </w:p>
    <w:p w14:paraId="3134C551" w14:textId="0EE77E55" w:rsidR="00067DF8" w:rsidRPr="00067DF8" w:rsidRDefault="00067DF8" w:rsidP="00AA1D23">
      <w:pPr>
        <w:pStyle w:val="ListNumber2"/>
        <w:spacing w:line="276" w:lineRule="auto"/>
      </w:pPr>
      <w:r w:rsidRPr="00067DF8">
        <w:t>Click on “Accounts” to make sure you are linked to your organization’s account. This is the Pearson account used when placing orders – account number is found on quotes, invoices, etc.</w:t>
      </w:r>
    </w:p>
    <w:p w14:paraId="50828666" w14:textId="2FDB0C7C" w:rsidR="00067DF8" w:rsidRPr="00067DF8" w:rsidRDefault="00067DF8" w:rsidP="00AA1D23">
      <w:pPr>
        <w:pStyle w:val="ListNumber2"/>
        <w:spacing w:line="276" w:lineRule="auto"/>
      </w:pPr>
      <w:r w:rsidRPr="00067DF8">
        <w:t>Click again on the circle with your initials in the top-right corner of the screen. This time choose “Qualifications.”</w:t>
      </w:r>
    </w:p>
    <w:p w14:paraId="3A6AC5F4" w14:textId="44A10771" w:rsidR="00067DF8" w:rsidRPr="00067DF8" w:rsidRDefault="00067DF8" w:rsidP="00AA1D23">
      <w:pPr>
        <w:pStyle w:val="ListNumber2"/>
        <w:spacing w:line="276" w:lineRule="auto"/>
      </w:pPr>
      <w:r w:rsidRPr="00067DF8">
        <w:t>Follow the prompts to establish user qualifications</w:t>
      </w:r>
    </w:p>
    <w:p w14:paraId="2D3905BF" w14:textId="4E221A4A" w:rsidR="00067DF8" w:rsidRPr="00067DF8" w:rsidRDefault="00067DF8" w:rsidP="00AA1D23">
      <w:pPr>
        <w:pStyle w:val="ListParagraph"/>
        <w:numPr>
          <w:ilvl w:val="0"/>
          <w:numId w:val="48"/>
        </w:numPr>
        <w:spacing w:line="276" w:lineRule="auto"/>
        <w:ind w:left="641" w:hanging="357"/>
      </w:pPr>
      <w:r w:rsidRPr="00067DF8">
        <w:t>Here you can provide Qualification information, such as Degree, License/Certification, etc.</w:t>
      </w:r>
    </w:p>
    <w:p w14:paraId="7F9E3DA2" w14:textId="7D57DC3E" w:rsidR="00067DF8" w:rsidRPr="00067DF8" w:rsidRDefault="00067DF8" w:rsidP="00AB7B97">
      <w:pPr>
        <w:pStyle w:val="ListParagraph"/>
        <w:numPr>
          <w:ilvl w:val="0"/>
          <w:numId w:val="48"/>
        </w:numPr>
        <w:spacing w:after="240" w:line="276" w:lineRule="auto"/>
        <w:ind w:left="641" w:hanging="357"/>
      </w:pPr>
      <w:r w:rsidRPr="00067DF8">
        <w:t>Click on the “i” to the right of the qualification section for additional information about professional information and how it corresponds to the qualification level for that category.</w:t>
      </w:r>
      <w:r w:rsidR="004905A9" w:rsidRPr="004905A9">
        <w:rPr>
          <w:sz w:val="17"/>
        </w:rPr>
        <w:t xml:space="preserve"> </w:t>
      </w:r>
    </w:p>
    <w:p w14:paraId="3B8D5EAC" w14:textId="5E331692" w:rsidR="00067DF8" w:rsidRPr="005F27EC" w:rsidRDefault="004905A9" w:rsidP="00D70941">
      <w:pPr>
        <w:pStyle w:val="BodyText"/>
        <w:ind w:firstLine="641"/>
        <w:rPr>
          <w:noProof w:val="0"/>
          <w:lang w:val="en-GB"/>
        </w:rPr>
      </w:pPr>
      <w:r>
        <w:rPr>
          <w:sz w:val="17"/>
        </w:rPr>
        <mc:AlternateContent>
          <mc:Choice Requires="wpg">
            <w:drawing>
              <wp:inline distT="0" distB="0" distL="0" distR="0" wp14:anchorId="68F5B79A" wp14:editId="3591839C">
                <wp:extent cx="2402958" cy="274781"/>
                <wp:effectExtent l="0" t="0" r="16510" b="11430"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2958" cy="274781"/>
                          <a:chOff x="0" y="0"/>
                          <a:chExt cx="3332479" cy="381000"/>
                        </a:xfrm>
                      </wpg:grpSpPr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" y="1587"/>
                            <a:ext cx="3328884" cy="377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1587" y="1587"/>
                            <a:ext cx="332930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377825">
                                <a:moveTo>
                                  <a:pt x="70053" y="0"/>
                                </a:moveTo>
                                <a:lnTo>
                                  <a:pt x="42787" y="5505"/>
                                </a:lnTo>
                                <a:lnTo>
                                  <a:pt x="20520" y="20520"/>
                                </a:lnTo>
                                <a:lnTo>
                                  <a:pt x="5505" y="42787"/>
                                </a:lnTo>
                                <a:lnTo>
                                  <a:pt x="0" y="70053"/>
                                </a:lnTo>
                                <a:lnTo>
                                  <a:pt x="0" y="307428"/>
                                </a:lnTo>
                                <a:lnTo>
                                  <a:pt x="5505" y="334694"/>
                                </a:lnTo>
                                <a:lnTo>
                                  <a:pt x="20520" y="356962"/>
                                </a:lnTo>
                                <a:lnTo>
                                  <a:pt x="42787" y="371976"/>
                                </a:lnTo>
                                <a:lnTo>
                                  <a:pt x="70053" y="377482"/>
                                </a:lnTo>
                                <a:lnTo>
                                  <a:pt x="3258832" y="377482"/>
                                </a:lnTo>
                                <a:lnTo>
                                  <a:pt x="3286098" y="371976"/>
                                </a:lnTo>
                                <a:lnTo>
                                  <a:pt x="3308365" y="356962"/>
                                </a:lnTo>
                                <a:lnTo>
                                  <a:pt x="3323380" y="334694"/>
                                </a:lnTo>
                                <a:lnTo>
                                  <a:pt x="3328885" y="307428"/>
                                </a:lnTo>
                                <a:lnTo>
                                  <a:pt x="3328885" y="70053"/>
                                </a:lnTo>
                                <a:lnTo>
                                  <a:pt x="3323380" y="42787"/>
                                </a:lnTo>
                                <a:lnTo>
                                  <a:pt x="3308365" y="20520"/>
                                </a:lnTo>
                                <a:lnTo>
                                  <a:pt x="3286098" y="5505"/>
                                </a:lnTo>
                                <a:lnTo>
                                  <a:pt x="3258832" y="0"/>
                                </a:lnTo>
                                <a:lnTo>
                                  <a:pt x="70053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D0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A85174" id="Group 96" o:spid="_x0000_s1026" style="width:189.2pt;height:21.65pt;mso-position-horizontal-relative:char;mso-position-vertical-relative:line" coordsize="33324,3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7" o:spid="_x0000_s1027" type="#_x0000_t75" style="position:absolute;left:15;top:15;width:33289;height:3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">
                  <v:imagedata r:id="rId25" o:title=""/>
                </v:shape>
                <v:shape id="Graphic 98" o:spid="_x0000_s1028" style="position:absolute;left:15;top:15;width:33293;height:3779;visibility:visible;mso-wrap-style:square;v-text-anchor:top" coordsize="332930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" path="m70053,l42787,5505,20520,20520,5505,42787,,70053,,307428r5505,27266l20520,356962r22267,15014l70053,377482r3188779,l3286098,371976r22267,-15014l3323380,334694r5505,-27266l3328885,70053r-5505,-27266l3308365,20520,3286098,5505,3258832,,70053,xe" filled="f" strokecolor="#0d004d" strokeweight=".25pt">
                  <v:path arrowok="t"/>
                </v:shape>
                <w10:anchorlock/>
              </v:group>
            </w:pict>
          </mc:Fallback>
        </mc:AlternateContent>
      </w:r>
    </w:p>
    <w:sectPr w:rsidR="00067DF8" w:rsidRPr="005F27EC" w:rsidSect="0026749A">
      <w:footerReference w:type="even" r:id="rId26"/>
      <w:footerReference w:type="default" r:id="rId27"/>
      <w:headerReference w:type="first" r:id="rId28"/>
      <w:footerReference w:type="first" r:id="rId29"/>
      <w:pgSz w:w="11900" w:h="16820" w:code="9"/>
      <w:pgMar w:top="799" w:right="794" w:bottom="567" w:left="794" w:header="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57823" w14:textId="77777777" w:rsidR="006433EE" w:rsidRPr="005F27EC" w:rsidRDefault="006433EE" w:rsidP="003F4BE3">
      <w:r w:rsidRPr="005F27EC">
        <w:separator/>
      </w:r>
    </w:p>
    <w:p w14:paraId="1F8ED7D2" w14:textId="77777777" w:rsidR="006433EE" w:rsidRPr="005F27EC" w:rsidRDefault="006433EE"/>
    <w:p w14:paraId="45FA4591" w14:textId="77777777" w:rsidR="006433EE" w:rsidRPr="005F27EC" w:rsidRDefault="006433EE"/>
    <w:p w14:paraId="2D4BA0F2" w14:textId="77777777" w:rsidR="006433EE" w:rsidRPr="005F27EC" w:rsidRDefault="006433EE"/>
  </w:endnote>
  <w:endnote w:type="continuationSeparator" w:id="0">
    <w:p w14:paraId="0A20BA30" w14:textId="77777777" w:rsidR="006433EE" w:rsidRPr="005F27EC" w:rsidRDefault="006433EE" w:rsidP="003F4BE3">
      <w:r w:rsidRPr="005F27EC">
        <w:continuationSeparator/>
      </w:r>
    </w:p>
    <w:p w14:paraId="24937AD0" w14:textId="77777777" w:rsidR="006433EE" w:rsidRPr="005F27EC" w:rsidRDefault="006433EE"/>
    <w:p w14:paraId="48DB39F4" w14:textId="77777777" w:rsidR="006433EE" w:rsidRPr="005F27EC" w:rsidRDefault="006433EE"/>
    <w:p w14:paraId="1D4B2EEB" w14:textId="77777777" w:rsidR="006433EE" w:rsidRPr="005F27EC" w:rsidRDefault="006433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AFCB11F4-1407-4842-86CC-B55FE008CB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A74FF0C-4F2D-5347-AC73-ECAE929EFA2E}"/>
    <w:embedBold r:id="rId3" w:fontKey="{9D11EBC7-D82D-1D45-9FEE-86C315B333D9}"/>
    <w:embedItalic r:id="rId4" w:fontKey="{87547AFC-1994-C045-88B5-C4DC3E54819E}"/>
    <w:embedBoldItalic r:id="rId5" w:fontKey="{2F7723B6-B715-CC42-86CC-B21CF818235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3CD167EB-E818-F843-96BF-27AC3DBEC80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C28592AC-2E59-DE42-B363-D0C0AB85C74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55F8DDCC-E620-B847-ADB7-7D95A09B44B7}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  <w:embedRegular r:id="rId9" w:fontKey="{680D89C5-F176-6D4B-A058-1E0FE5EF2693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Plus Jakarta Sans Light">
    <w:panose1 w:val="00000000000000000000"/>
    <w:charset w:val="4D"/>
    <w:family w:val="auto"/>
    <w:pitch w:val="variable"/>
    <w:sig w:usb0="A10000FF" w:usb1="4000607B" w:usb2="00000000" w:usb3="00000000" w:csb0="00000193" w:csb1="00000000"/>
    <w:embedRegular r:id="rId10" w:fontKey="{B4770F02-502D-FA4F-9E05-B1F8A2D70780}"/>
    <w:embedBold r:id="rId11" w:fontKey="{7B12672D-5722-C04C-BD32-6268C070999C}"/>
    <w:embedItalic r:id="rId12" w:fontKey="{8B2CB5AC-EA98-F84C-8CC8-B8ED0F739D7E}"/>
  </w:font>
  <w:font w:name="Plus Jakarta Sans">
    <w:panose1 w:val="00000000000000000000"/>
    <w:charset w:val="4D"/>
    <w:family w:val="auto"/>
    <w:pitch w:val="variable"/>
    <w:sig w:usb0="A10000FF" w:usb1="4000607B" w:usb2="00000000" w:usb3="00000000" w:csb0="00000193" w:csb1="00000000"/>
    <w:embedRegular r:id="rId13" w:fontKey="{B6AF29A9-1197-E840-AC18-2DF9658B4A43}"/>
    <w:embedBold r:id="rId14" w:fontKey="{6E080BB9-3394-1445-954D-8C2E3A9E3B53}"/>
    <w:embedItalic r:id="rId15" w:fontKey="{129F30A3-CC3D-2C48-B05C-6FC3AF4AD4AC}"/>
  </w:font>
  <w:font w:name="Plus Jakarta Sans SemiBold">
    <w:panose1 w:val="00000000000000000000"/>
    <w:charset w:val="4D"/>
    <w:family w:val="auto"/>
    <w:pitch w:val="variable"/>
    <w:sig w:usb0="A10000FF" w:usb1="4000607B" w:usb2="00000000" w:usb3="00000000" w:csb0="00000193" w:csb1="00000000"/>
    <w:embedRegular r:id="rId16" w:fontKey="{7D79D7F6-BFD6-054B-B1F5-CCDE9ECBB3C6}"/>
    <w:embedBold r:id="rId17" w:fontKey="{720A0554-D7FA-424C-B466-496B2BB22589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8" w:fontKey="{D2958C19-F40D-F948-A48F-E7BC624D6BBB}"/>
    <w:embedBold r:id="rId19" w:fontKey="{07B6970F-DF77-BF4A-B48F-C840B52ABAEB}"/>
    <w:embedItalic r:id="rId20" w:fontKey="{E5C1FCA9-29F0-2140-A9E0-45DBC336A326}"/>
    <w:embedBoldItalic r:id="rId21" w:fontKey="{30A39503-A2FE-1C46-8F8B-DBF439FAFB25}"/>
  </w:font>
  <w:font w:name="Open Sans Light">
    <w:altName w:val="Open Sans Light"/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22" w:fontKey="{316970AA-8FC1-0249-9543-ED31DE3AAAAA}"/>
    <w:embedBold r:id="rId23" w:fontKey="{03EBFED6-2BD6-E941-B8A9-16C204BE20A9}"/>
    <w:embedItalic r:id="rId24" w:fontKey="{19813EFB-CC88-C844-AEED-E8698C9DAE49}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Sans-Light">
    <w:altName w:val="Open Sans Light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27" w:fontKey="{7709B44D-E36A-4E49-BB71-99031121A1B9}"/>
  </w:font>
  <w:font w:name="HGMaruGothicM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F02F" w14:textId="77777777" w:rsidR="00E9418F" w:rsidRPr="005F27EC" w:rsidRDefault="00E9418F" w:rsidP="00F36381">
    <w:pPr>
      <w:pStyle w:val="Footer"/>
      <w:framePr w:wrap="none" w:vAnchor="text" w:hAnchor="margin" w:xAlign="right" w:y="1"/>
      <w:rPr>
        <w:rStyle w:val="PageNumber"/>
      </w:rPr>
    </w:pPr>
    <w:r w:rsidRPr="005F27EC">
      <w:rPr>
        <w:rStyle w:val="PageNumber"/>
      </w:rPr>
      <w:fldChar w:fldCharType="begin"/>
    </w:r>
    <w:r w:rsidRPr="005F27EC">
      <w:rPr>
        <w:rStyle w:val="PageNumber"/>
      </w:rPr>
      <w:instrText xml:space="preserve"> PAGE </w:instrText>
    </w:r>
    <w:r w:rsidRPr="005F27EC">
      <w:rPr>
        <w:rStyle w:val="PageNumber"/>
      </w:rPr>
      <w:fldChar w:fldCharType="separate"/>
    </w:r>
    <w:r w:rsidR="0007017C" w:rsidRPr="005F27EC">
      <w:rPr>
        <w:rStyle w:val="PageNumber"/>
      </w:rPr>
      <w:t>0</w:t>
    </w:r>
    <w:r w:rsidRPr="005F27EC">
      <w:rPr>
        <w:rStyle w:val="PageNumber"/>
      </w:rPr>
      <w:fldChar w:fldCharType="end"/>
    </w:r>
  </w:p>
  <w:p w14:paraId="6B72247F" w14:textId="77777777" w:rsidR="00E9418F" w:rsidRPr="005F27EC" w:rsidRDefault="00E9418F" w:rsidP="00E9418F">
    <w:pPr>
      <w:pStyle w:val="Footer"/>
      <w:ind w:right="360"/>
    </w:pPr>
  </w:p>
  <w:p w14:paraId="14EF0BC8" w14:textId="77777777" w:rsidR="00F17AE1" w:rsidRPr="005F27EC" w:rsidRDefault="00F17A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5E16" w14:textId="77777777" w:rsidR="00910219" w:rsidRPr="005F27EC" w:rsidRDefault="00910219" w:rsidP="0055462D">
    <w:pPr>
      <w:pStyle w:val="Footer"/>
      <w:tabs>
        <w:tab w:val="clear" w:pos="4680"/>
        <w:tab w:val="clear" w:pos="9360"/>
        <w:tab w:val="center" w:pos="5103"/>
      </w:tabs>
      <w:ind w:right="106"/>
    </w:pPr>
    <w:r w:rsidRPr="005F27EC">
      <w:t>Author:</w:t>
    </w:r>
    <w:r w:rsidRPr="005F27EC">
      <w:ptab w:relativeTo="margin" w:alignment="center" w:leader="none"/>
    </w:r>
    <w:r w:rsidRPr="005F27EC">
      <w:t xml:space="preserve">Page </w:t>
    </w:r>
    <w:r w:rsidRPr="005F27EC">
      <w:rPr>
        <w:b/>
        <w:bCs/>
      </w:rPr>
      <w:fldChar w:fldCharType="begin"/>
    </w:r>
    <w:r w:rsidRPr="005F27EC">
      <w:rPr>
        <w:b/>
        <w:bCs/>
      </w:rPr>
      <w:instrText xml:space="preserve"> PAGE  \* Arabic  \* MERGEFORMAT </w:instrText>
    </w:r>
    <w:r w:rsidRPr="005F27EC">
      <w:rPr>
        <w:b/>
        <w:bCs/>
      </w:rPr>
      <w:fldChar w:fldCharType="separate"/>
    </w:r>
    <w:r w:rsidRPr="005F27EC">
      <w:rPr>
        <w:b/>
        <w:bCs/>
      </w:rPr>
      <w:t>1</w:t>
    </w:r>
    <w:r w:rsidRPr="005F27EC">
      <w:rPr>
        <w:b/>
        <w:bCs/>
      </w:rPr>
      <w:fldChar w:fldCharType="end"/>
    </w:r>
    <w:r w:rsidRPr="005F27EC">
      <w:t xml:space="preserve"> of </w:t>
    </w:r>
    <w:r w:rsidRPr="005F27EC">
      <w:rPr>
        <w:b/>
        <w:bCs/>
      </w:rPr>
      <w:fldChar w:fldCharType="begin"/>
    </w:r>
    <w:r w:rsidRPr="005F27EC">
      <w:rPr>
        <w:b/>
        <w:bCs/>
      </w:rPr>
      <w:instrText xml:space="preserve"> NUMPAGES  \* Arabic  \* MERGEFORMAT </w:instrText>
    </w:r>
    <w:r w:rsidRPr="005F27EC">
      <w:rPr>
        <w:b/>
        <w:bCs/>
      </w:rPr>
      <w:fldChar w:fldCharType="separate"/>
    </w:r>
    <w:r w:rsidRPr="005F27EC">
      <w:rPr>
        <w:b/>
        <w:bCs/>
      </w:rPr>
      <w:t>7</w:t>
    </w:r>
    <w:r w:rsidRPr="005F27EC">
      <w:rPr>
        <w:b/>
        <w:bCs/>
      </w:rPr>
      <w:fldChar w:fldCharType="end"/>
    </w:r>
    <w:r w:rsidRPr="005F27EC">
      <w:ptab w:relativeTo="margin" w:alignment="right" w:leader="none"/>
    </w:r>
    <w:r w:rsidRPr="005F27EC">
      <w:t>Version:</w:t>
    </w:r>
  </w:p>
  <w:p w14:paraId="005D5846" w14:textId="77777777" w:rsidR="00F17AE1" w:rsidRPr="005F27EC" w:rsidRDefault="00910219" w:rsidP="00FF7E5D">
    <w:pPr>
      <w:pStyle w:val="Footer"/>
      <w:tabs>
        <w:tab w:val="clear" w:pos="4680"/>
        <w:tab w:val="clear" w:pos="9360"/>
        <w:tab w:val="center" w:pos="5103"/>
        <w:tab w:val="right" w:pos="10206"/>
      </w:tabs>
      <w:spacing w:before="120"/>
      <w:ind w:right="108"/>
    </w:pPr>
    <w:r w:rsidRPr="005F27EC">
      <w:t>Approver:</w:t>
    </w:r>
    <w:r w:rsidRPr="005F27EC">
      <w:tab/>
      <w:t xml:space="preserve">Classification: </w:t>
    </w:r>
    <w:r w:rsidR="006B299A">
      <w:t>Public/Internal Use Only/Confidential/Restricted</w:t>
    </w:r>
    <w:r w:rsidRPr="005F27EC">
      <w:tab/>
      <w:t xml:space="preserve">Date: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5789" w14:textId="77777777" w:rsidR="005F5F97" w:rsidRPr="005F27EC" w:rsidRDefault="003D1500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  <w:r w:rsidRPr="005F27E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89EA6" w14:textId="77777777" w:rsidR="006433EE" w:rsidRPr="005F27EC" w:rsidRDefault="006433EE" w:rsidP="003F4BE3">
      <w:r w:rsidRPr="005F27EC">
        <w:separator/>
      </w:r>
    </w:p>
    <w:p w14:paraId="79DB2037" w14:textId="77777777" w:rsidR="006433EE" w:rsidRPr="005F27EC" w:rsidRDefault="006433EE"/>
    <w:p w14:paraId="666FDCFB" w14:textId="77777777" w:rsidR="006433EE" w:rsidRPr="005F27EC" w:rsidRDefault="006433EE"/>
    <w:p w14:paraId="6C7D84E3" w14:textId="77777777" w:rsidR="006433EE" w:rsidRPr="005F27EC" w:rsidRDefault="006433EE"/>
  </w:footnote>
  <w:footnote w:type="continuationSeparator" w:id="0">
    <w:p w14:paraId="4A2FB12A" w14:textId="77777777" w:rsidR="006433EE" w:rsidRPr="005F27EC" w:rsidRDefault="006433EE" w:rsidP="003F4BE3">
      <w:r w:rsidRPr="005F27EC">
        <w:continuationSeparator/>
      </w:r>
    </w:p>
    <w:p w14:paraId="22AC765F" w14:textId="77777777" w:rsidR="006433EE" w:rsidRPr="005F27EC" w:rsidRDefault="006433EE"/>
    <w:p w14:paraId="4D45D362" w14:textId="77777777" w:rsidR="006433EE" w:rsidRPr="005F27EC" w:rsidRDefault="006433EE"/>
    <w:p w14:paraId="0ACB2B46" w14:textId="77777777" w:rsidR="006433EE" w:rsidRPr="005F27EC" w:rsidRDefault="006433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E1D6" w14:textId="77777777" w:rsidR="00037899" w:rsidRPr="005F27EC" w:rsidRDefault="00037899">
    <w:pPr>
      <w:pStyle w:val="Header"/>
    </w:pPr>
  </w:p>
  <w:p w14:paraId="498F98AD" w14:textId="77777777" w:rsidR="00B00714" w:rsidRPr="005F27EC" w:rsidRDefault="00B00714" w:rsidP="00F024A1">
    <w:pPr>
      <w:pStyle w:val="Header"/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52FA6"/>
    <w:multiLevelType w:val="hybridMultilevel"/>
    <w:tmpl w:val="43162456"/>
    <w:lvl w:ilvl="0" w:tplc="B914E2E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68018B"/>
    <w:multiLevelType w:val="multilevel"/>
    <w:tmpl w:val="0809001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0" w15:restartNumberingAfterBreak="0">
    <w:nsid w:val="21FC7F2B"/>
    <w:multiLevelType w:val="hybridMultilevel"/>
    <w:tmpl w:val="BF4440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2E01EF9"/>
    <w:multiLevelType w:val="hybridMultilevel"/>
    <w:tmpl w:val="F4727A12"/>
    <w:lvl w:ilvl="0" w:tplc="08090019">
      <w:start w:val="1"/>
      <w:numFmt w:val="lowerLetter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86A7808"/>
    <w:multiLevelType w:val="multilevel"/>
    <w:tmpl w:val="0809001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1E7D82"/>
    <w:multiLevelType w:val="multilevel"/>
    <w:tmpl w:val="0809001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183BD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5208FE2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2E15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9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406A8A"/>
    <w:multiLevelType w:val="hybridMultilevel"/>
    <w:tmpl w:val="0C5EBBE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2212173">
    <w:abstractNumId w:val="9"/>
  </w:num>
  <w:num w:numId="2" w16cid:durableId="887959497">
    <w:abstractNumId w:val="22"/>
  </w:num>
  <w:num w:numId="3" w16cid:durableId="89740088">
    <w:abstractNumId w:val="16"/>
  </w:num>
  <w:num w:numId="4" w16cid:durableId="384184800">
    <w:abstractNumId w:val="34"/>
  </w:num>
  <w:num w:numId="5" w16cid:durableId="1871840105">
    <w:abstractNumId w:val="8"/>
  </w:num>
  <w:num w:numId="6" w16cid:durableId="446972478">
    <w:abstractNumId w:val="7"/>
  </w:num>
  <w:num w:numId="7" w16cid:durableId="2131241834">
    <w:abstractNumId w:val="23"/>
  </w:num>
  <w:num w:numId="8" w16cid:durableId="101352910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1381038">
    <w:abstractNumId w:val="14"/>
  </w:num>
  <w:num w:numId="10" w16cid:durableId="1404714728">
    <w:abstractNumId w:val="0"/>
  </w:num>
  <w:num w:numId="11" w16cid:durableId="1873808940">
    <w:abstractNumId w:val="1"/>
  </w:num>
  <w:num w:numId="12" w16cid:durableId="1243637571">
    <w:abstractNumId w:val="2"/>
  </w:num>
  <w:num w:numId="13" w16cid:durableId="1816682135">
    <w:abstractNumId w:val="4"/>
  </w:num>
  <w:num w:numId="14" w16cid:durableId="1248461313">
    <w:abstractNumId w:val="5"/>
  </w:num>
  <w:num w:numId="15" w16cid:durableId="2096702851">
    <w:abstractNumId w:val="6"/>
  </w:num>
  <w:num w:numId="16" w16cid:durableId="1028604940">
    <w:abstractNumId w:val="13"/>
  </w:num>
  <w:num w:numId="17" w16cid:durableId="1122652360">
    <w:abstractNumId w:val="26"/>
  </w:num>
  <w:num w:numId="18" w16cid:durableId="703870910">
    <w:abstractNumId w:val="29"/>
  </w:num>
  <w:num w:numId="19" w16cid:durableId="593704291">
    <w:abstractNumId w:val="32"/>
  </w:num>
  <w:num w:numId="20" w16cid:durableId="1754203562">
    <w:abstractNumId w:val="3"/>
  </w:num>
  <w:num w:numId="21" w16cid:durableId="1228497185">
    <w:abstractNumId w:val="27"/>
  </w:num>
  <w:num w:numId="22" w16cid:durableId="1662393553">
    <w:abstractNumId w:val="39"/>
  </w:num>
  <w:num w:numId="23" w16cid:durableId="1809006759">
    <w:abstractNumId w:val="25"/>
  </w:num>
  <w:num w:numId="24" w16cid:durableId="614144670">
    <w:abstractNumId w:val="33"/>
  </w:num>
  <w:num w:numId="25" w16cid:durableId="311451200">
    <w:abstractNumId w:val="24"/>
  </w:num>
  <w:num w:numId="26" w16cid:durableId="2046708988">
    <w:abstractNumId w:val="11"/>
  </w:num>
  <w:num w:numId="27" w16cid:durableId="1585064406">
    <w:abstractNumId w:val="31"/>
  </w:num>
  <w:num w:numId="28" w16cid:durableId="620495630">
    <w:abstractNumId w:val="15"/>
  </w:num>
  <w:num w:numId="29" w16cid:durableId="62345957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47884522">
    <w:abstractNumId w:val="19"/>
  </w:num>
  <w:num w:numId="31" w16cid:durableId="7961412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62860461">
    <w:abstractNumId w:val="38"/>
  </w:num>
  <w:num w:numId="33" w16cid:durableId="1071847754">
    <w:abstractNumId w:val="35"/>
  </w:num>
  <w:num w:numId="34" w16cid:durableId="1879395560">
    <w:abstractNumId w:val="40"/>
  </w:num>
  <w:num w:numId="35" w16cid:durableId="1737895214">
    <w:abstractNumId w:val="18"/>
  </w:num>
  <w:num w:numId="36" w16cid:durableId="311834034">
    <w:abstractNumId w:val="12"/>
  </w:num>
  <w:num w:numId="37" w16cid:durableId="1777752299">
    <w:abstractNumId w:val="36"/>
  </w:num>
  <w:num w:numId="38" w16cid:durableId="547685924">
    <w:abstractNumId w:val="41"/>
  </w:num>
  <w:num w:numId="39" w16cid:durableId="1704818816">
    <w:abstractNumId w:val="42"/>
  </w:num>
  <w:num w:numId="40" w16cid:durableId="1677880975">
    <w:abstractNumId w:val="28"/>
  </w:num>
  <w:num w:numId="41" w16cid:durableId="296179886">
    <w:abstractNumId w:val="17"/>
  </w:num>
  <w:num w:numId="42" w16cid:durableId="1729458136">
    <w:abstractNumId w:val="43"/>
  </w:num>
  <w:num w:numId="43" w16cid:durableId="837429572">
    <w:abstractNumId w:val="30"/>
  </w:num>
  <w:num w:numId="44" w16cid:durableId="1437366609">
    <w:abstractNumId w:val="37"/>
  </w:num>
  <w:num w:numId="45" w16cid:durableId="1236933724">
    <w:abstractNumId w:val="20"/>
  </w:num>
  <w:num w:numId="46" w16cid:durableId="1810702745">
    <w:abstractNumId w:val="21"/>
  </w:num>
  <w:num w:numId="47" w16cid:durableId="132889983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76671262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002CE8"/>
    <w:rsid w:val="000000C2"/>
    <w:rsid w:val="00002CE8"/>
    <w:rsid w:val="00005820"/>
    <w:rsid w:val="00007CB7"/>
    <w:rsid w:val="0001226A"/>
    <w:rsid w:val="000122CC"/>
    <w:rsid w:val="00017842"/>
    <w:rsid w:val="0002503F"/>
    <w:rsid w:val="000348F9"/>
    <w:rsid w:val="00037899"/>
    <w:rsid w:val="000379A2"/>
    <w:rsid w:val="0004378E"/>
    <w:rsid w:val="00053208"/>
    <w:rsid w:val="00053F84"/>
    <w:rsid w:val="00056E35"/>
    <w:rsid w:val="0005791B"/>
    <w:rsid w:val="00057C2F"/>
    <w:rsid w:val="000622B9"/>
    <w:rsid w:val="00064CFA"/>
    <w:rsid w:val="00067DF8"/>
    <w:rsid w:val="0007017C"/>
    <w:rsid w:val="00080034"/>
    <w:rsid w:val="000804CE"/>
    <w:rsid w:val="00081DD7"/>
    <w:rsid w:val="00085F12"/>
    <w:rsid w:val="000902A4"/>
    <w:rsid w:val="0009337F"/>
    <w:rsid w:val="000B492E"/>
    <w:rsid w:val="000B523F"/>
    <w:rsid w:val="000B597C"/>
    <w:rsid w:val="000B6DB1"/>
    <w:rsid w:val="000C110B"/>
    <w:rsid w:val="000C491C"/>
    <w:rsid w:val="000D1660"/>
    <w:rsid w:val="000D22F0"/>
    <w:rsid w:val="000D38EE"/>
    <w:rsid w:val="000D51BA"/>
    <w:rsid w:val="000E14A7"/>
    <w:rsid w:val="000E79F8"/>
    <w:rsid w:val="000E7EC1"/>
    <w:rsid w:val="001025ED"/>
    <w:rsid w:val="00102BFA"/>
    <w:rsid w:val="00105ADD"/>
    <w:rsid w:val="001076C7"/>
    <w:rsid w:val="001127EE"/>
    <w:rsid w:val="001155B5"/>
    <w:rsid w:val="00117F1F"/>
    <w:rsid w:val="001347D7"/>
    <w:rsid w:val="0014191D"/>
    <w:rsid w:val="0015549D"/>
    <w:rsid w:val="001641B4"/>
    <w:rsid w:val="001679F8"/>
    <w:rsid w:val="00171271"/>
    <w:rsid w:val="00175B3F"/>
    <w:rsid w:val="00176185"/>
    <w:rsid w:val="001763EC"/>
    <w:rsid w:val="00180318"/>
    <w:rsid w:val="00180953"/>
    <w:rsid w:val="00181145"/>
    <w:rsid w:val="00181199"/>
    <w:rsid w:val="001819BF"/>
    <w:rsid w:val="00184CAA"/>
    <w:rsid w:val="00193B73"/>
    <w:rsid w:val="001A6551"/>
    <w:rsid w:val="001B24AC"/>
    <w:rsid w:val="001B3653"/>
    <w:rsid w:val="001C24B6"/>
    <w:rsid w:val="001C69A4"/>
    <w:rsid w:val="001D0FE4"/>
    <w:rsid w:val="001D54A2"/>
    <w:rsid w:val="001D5536"/>
    <w:rsid w:val="001D75CF"/>
    <w:rsid w:val="001E364E"/>
    <w:rsid w:val="001E4E54"/>
    <w:rsid w:val="001E57B1"/>
    <w:rsid w:val="001E5C50"/>
    <w:rsid w:val="001F7B64"/>
    <w:rsid w:val="002046E7"/>
    <w:rsid w:val="00221E9D"/>
    <w:rsid w:val="00226476"/>
    <w:rsid w:val="00226C39"/>
    <w:rsid w:val="002351C4"/>
    <w:rsid w:val="002373BF"/>
    <w:rsid w:val="002420BF"/>
    <w:rsid w:val="00242186"/>
    <w:rsid w:val="00247E33"/>
    <w:rsid w:val="00247EAA"/>
    <w:rsid w:val="0025110D"/>
    <w:rsid w:val="0026251B"/>
    <w:rsid w:val="002653BB"/>
    <w:rsid w:val="0026673C"/>
    <w:rsid w:val="0026749A"/>
    <w:rsid w:val="00267B5E"/>
    <w:rsid w:val="0027159D"/>
    <w:rsid w:val="002732E5"/>
    <w:rsid w:val="00273A62"/>
    <w:rsid w:val="002754AE"/>
    <w:rsid w:val="00286BF3"/>
    <w:rsid w:val="0029140D"/>
    <w:rsid w:val="00291461"/>
    <w:rsid w:val="00293550"/>
    <w:rsid w:val="00293A47"/>
    <w:rsid w:val="002A4C17"/>
    <w:rsid w:val="002A7971"/>
    <w:rsid w:val="002C5E33"/>
    <w:rsid w:val="002D355A"/>
    <w:rsid w:val="002D46A3"/>
    <w:rsid w:val="002D7B03"/>
    <w:rsid w:val="002E1D85"/>
    <w:rsid w:val="002E3969"/>
    <w:rsid w:val="0030040B"/>
    <w:rsid w:val="00315B77"/>
    <w:rsid w:val="00326864"/>
    <w:rsid w:val="003335C0"/>
    <w:rsid w:val="00334437"/>
    <w:rsid w:val="00335418"/>
    <w:rsid w:val="00336B6D"/>
    <w:rsid w:val="00340CC1"/>
    <w:rsid w:val="0034112A"/>
    <w:rsid w:val="00345915"/>
    <w:rsid w:val="00346F6C"/>
    <w:rsid w:val="00350D6A"/>
    <w:rsid w:val="00354F66"/>
    <w:rsid w:val="00360FC0"/>
    <w:rsid w:val="00365CA8"/>
    <w:rsid w:val="00370DFE"/>
    <w:rsid w:val="00370E5C"/>
    <w:rsid w:val="00372CAF"/>
    <w:rsid w:val="00372CD9"/>
    <w:rsid w:val="0037577F"/>
    <w:rsid w:val="0037680C"/>
    <w:rsid w:val="00383364"/>
    <w:rsid w:val="00386331"/>
    <w:rsid w:val="00395BA2"/>
    <w:rsid w:val="003A0A13"/>
    <w:rsid w:val="003A14D3"/>
    <w:rsid w:val="003A38BE"/>
    <w:rsid w:val="003A6485"/>
    <w:rsid w:val="003B5584"/>
    <w:rsid w:val="003B6D14"/>
    <w:rsid w:val="003C3860"/>
    <w:rsid w:val="003C68D9"/>
    <w:rsid w:val="003D1500"/>
    <w:rsid w:val="003D4523"/>
    <w:rsid w:val="003D65BF"/>
    <w:rsid w:val="003E387B"/>
    <w:rsid w:val="003E55CE"/>
    <w:rsid w:val="003E5F3B"/>
    <w:rsid w:val="003E6918"/>
    <w:rsid w:val="003F4BE3"/>
    <w:rsid w:val="0040647C"/>
    <w:rsid w:val="00407DE2"/>
    <w:rsid w:val="00412EA3"/>
    <w:rsid w:val="00431327"/>
    <w:rsid w:val="00436B5C"/>
    <w:rsid w:val="00451930"/>
    <w:rsid w:val="004625BE"/>
    <w:rsid w:val="00465E3E"/>
    <w:rsid w:val="00466319"/>
    <w:rsid w:val="00470A75"/>
    <w:rsid w:val="00473167"/>
    <w:rsid w:val="00476350"/>
    <w:rsid w:val="00476620"/>
    <w:rsid w:val="004905A9"/>
    <w:rsid w:val="004A2A11"/>
    <w:rsid w:val="004A5A7A"/>
    <w:rsid w:val="004B198C"/>
    <w:rsid w:val="004B5905"/>
    <w:rsid w:val="004C46C8"/>
    <w:rsid w:val="004C7892"/>
    <w:rsid w:val="004D0035"/>
    <w:rsid w:val="004D048C"/>
    <w:rsid w:val="004D1A96"/>
    <w:rsid w:val="004D1EC2"/>
    <w:rsid w:val="004D6397"/>
    <w:rsid w:val="004E2BC7"/>
    <w:rsid w:val="004F1CE3"/>
    <w:rsid w:val="004F58F7"/>
    <w:rsid w:val="00502EF6"/>
    <w:rsid w:val="0052032E"/>
    <w:rsid w:val="00520F5C"/>
    <w:rsid w:val="0052590A"/>
    <w:rsid w:val="00531930"/>
    <w:rsid w:val="0053274A"/>
    <w:rsid w:val="005352BC"/>
    <w:rsid w:val="00537713"/>
    <w:rsid w:val="0054162F"/>
    <w:rsid w:val="00541FC7"/>
    <w:rsid w:val="00544C21"/>
    <w:rsid w:val="00547F97"/>
    <w:rsid w:val="00553B48"/>
    <w:rsid w:val="0055462D"/>
    <w:rsid w:val="0055510A"/>
    <w:rsid w:val="0055540B"/>
    <w:rsid w:val="00561CCF"/>
    <w:rsid w:val="00563798"/>
    <w:rsid w:val="00564BCB"/>
    <w:rsid w:val="00567860"/>
    <w:rsid w:val="005767CD"/>
    <w:rsid w:val="0059472F"/>
    <w:rsid w:val="0059549E"/>
    <w:rsid w:val="005955EF"/>
    <w:rsid w:val="00596AC4"/>
    <w:rsid w:val="005A189A"/>
    <w:rsid w:val="005A3092"/>
    <w:rsid w:val="005A6B4B"/>
    <w:rsid w:val="005B1D45"/>
    <w:rsid w:val="005B3FE8"/>
    <w:rsid w:val="005B66C9"/>
    <w:rsid w:val="005B7886"/>
    <w:rsid w:val="005C06F0"/>
    <w:rsid w:val="005C0D18"/>
    <w:rsid w:val="005C13F3"/>
    <w:rsid w:val="005D30E4"/>
    <w:rsid w:val="005F26A6"/>
    <w:rsid w:val="005F27EC"/>
    <w:rsid w:val="005F280A"/>
    <w:rsid w:val="005F5F97"/>
    <w:rsid w:val="005F7352"/>
    <w:rsid w:val="006025B1"/>
    <w:rsid w:val="006110F0"/>
    <w:rsid w:val="0061555E"/>
    <w:rsid w:val="00616AFF"/>
    <w:rsid w:val="006205B7"/>
    <w:rsid w:val="00631134"/>
    <w:rsid w:val="0064060A"/>
    <w:rsid w:val="006433EE"/>
    <w:rsid w:val="00661ED5"/>
    <w:rsid w:val="00667558"/>
    <w:rsid w:val="006747A0"/>
    <w:rsid w:val="00677381"/>
    <w:rsid w:val="006801D0"/>
    <w:rsid w:val="00683BB5"/>
    <w:rsid w:val="00694D9C"/>
    <w:rsid w:val="006B299A"/>
    <w:rsid w:val="006B694B"/>
    <w:rsid w:val="006B72CE"/>
    <w:rsid w:val="006C1438"/>
    <w:rsid w:val="006C5161"/>
    <w:rsid w:val="006D3CEC"/>
    <w:rsid w:val="006F377B"/>
    <w:rsid w:val="006F5BF3"/>
    <w:rsid w:val="00702F1F"/>
    <w:rsid w:val="00704696"/>
    <w:rsid w:val="00715E19"/>
    <w:rsid w:val="00721737"/>
    <w:rsid w:val="007301AA"/>
    <w:rsid w:val="007333CE"/>
    <w:rsid w:val="007438CD"/>
    <w:rsid w:val="00747EAF"/>
    <w:rsid w:val="007556C8"/>
    <w:rsid w:val="00757AA8"/>
    <w:rsid w:val="00757D57"/>
    <w:rsid w:val="00764D3B"/>
    <w:rsid w:val="00766C1F"/>
    <w:rsid w:val="00767174"/>
    <w:rsid w:val="00774BAF"/>
    <w:rsid w:val="00776C0A"/>
    <w:rsid w:val="00781A9C"/>
    <w:rsid w:val="0079779E"/>
    <w:rsid w:val="007A4078"/>
    <w:rsid w:val="007B0CA5"/>
    <w:rsid w:val="007B2C4D"/>
    <w:rsid w:val="007C2DD8"/>
    <w:rsid w:val="007C49BE"/>
    <w:rsid w:val="007C7AC5"/>
    <w:rsid w:val="007D0494"/>
    <w:rsid w:val="007D718E"/>
    <w:rsid w:val="007E2638"/>
    <w:rsid w:val="007E788B"/>
    <w:rsid w:val="007F1161"/>
    <w:rsid w:val="007F5506"/>
    <w:rsid w:val="008051B3"/>
    <w:rsid w:val="00817AFE"/>
    <w:rsid w:val="008240C9"/>
    <w:rsid w:val="00835AB3"/>
    <w:rsid w:val="00840C1F"/>
    <w:rsid w:val="00841473"/>
    <w:rsid w:val="00843691"/>
    <w:rsid w:val="00843C62"/>
    <w:rsid w:val="00847041"/>
    <w:rsid w:val="0085561F"/>
    <w:rsid w:val="00855AE7"/>
    <w:rsid w:val="008600C0"/>
    <w:rsid w:val="00860531"/>
    <w:rsid w:val="00861C41"/>
    <w:rsid w:val="00866CFF"/>
    <w:rsid w:val="00874831"/>
    <w:rsid w:val="008772BD"/>
    <w:rsid w:val="00880E15"/>
    <w:rsid w:val="008843CC"/>
    <w:rsid w:val="0088458B"/>
    <w:rsid w:val="00885022"/>
    <w:rsid w:val="00886509"/>
    <w:rsid w:val="0088738D"/>
    <w:rsid w:val="008918D4"/>
    <w:rsid w:val="008A029B"/>
    <w:rsid w:val="008A648E"/>
    <w:rsid w:val="008A704E"/>
    <w:rsid w:val="008B07C2"/>
    <w:rsid w:val="008C396E"/>
    <w:rsid w:val="008C4418"/>
    <w:rsid w:val="008C5373"/>
    <w:rsid w:val="008D7561"/>
    <w:rsid w:val="008E0F66"/>
    <w:rsid w:val="008E1436"/>
    <w:rsid w:val="008E4762"/>
    <w:rsid w:val="008E6836"/>
    <w:rsid w:val="008F369C"/>
    <w:rsid w:val="008F52C1"/>
    <w:rsid w:val="008F6A39"/>
    <w:rsid w:val="00900513"/>
    <w:rsid w:val="00910219"/>
    <w:rsid w:val="009156C3"/>
    <w:rsid w:val="0092726B"/>
    <w:rsid w:val="00927400"/>
    <w:rsid w:val="009305A0"/>
    <w:rsid w:val="00931576"/>
    <w:rsid w:val="00950750"/>
    <w:rsid w:val="0095150B"/>
    <w:rsid w:val="00952FB5"/>
    <w:rsid w:val="009543F9"/>
    <w:rsid w:val="00955113"/>
    <w:rsid w:val="0095591A"/>
    <w:rsid w:val="00962DFD"/>
    <w:rsid w:val="00966909"/>
    <w:rsid w:val="00973BCA"/>
    <w:rsid w:val="00991B3B"/>
    <w:rsid w:val="009A32FF"/>
    <w:rsid w:val="009B1302"/>
    <w:rsid w:val="009B553F"/>
    <w:rsid w:val="009C472E"/>
    <w:rsid w:val="009C6DA5"/>
    <w:rsid w:val="009E0FCF"/>
    <w:rsid w:val="009F0D13"/>
    <w:rsid w:val="009F1577"/>
    <w:rsid w:val="009F523B"/>
    <w:rsid w:val="009F75F9"/>
    <w:rsid w:val="00A12C69"/>
    <w:rsid w:val="00A13C21"/>
    <w:rsid w:val="00A1626A"/>
    <w:rsid w:val="00A17EEE"/>
    <w:rsid w:val="00A279DE"/>
    <w:rsid w:val="00A33826"/>
    <w:rsid w:val="00A42E78"/>
    <w:rsid w:val="00A43012"/>
    <w:rsid w:val="00A450AC"/>
    <w:rsid w:val="00A518A3"/>
    <w:rsid w:val="00A576D8"/>
    <w:rsid w:val="00A64830"/>
    <w:rsid w:val="00A755C9"/>
    <w:rsid w:val="00A87095"/>
    <w:rsid w:val="00A90FB7"/>
    <w:rsid w:val="00A924FE"/>
    <w:rsid w:val="00AA1D23"/>
    <w:rsid w:val="00AA34B9"/>
    <w:rsid w:val="00AA733C"/>
    <w:rsid w:val="00AB36E3"/>
    <w:rsid w:val="00AB4895"/>
    <w:rsid w:val="00AB7B97"/>
    <w:rsid w:val="00AC5736"/>
    <w:rsid w:val="00AD24AD"/>
    <w:rsid w:val="00AD3AD8"/>
    <w:rsid w:val="00AD5F45"/>
    <w:rsid w:val="00AD6AC0"/>
    <w:rsid w:val="00AE2D43"/>
    <w:rsid w:val="00AE7FBC"/>
    <w:rsid w:val="00AF02B1"/>
    <w:rsid w:val="00AF34C3"/>
    <w:rsid w:val="00AF7020"/>
    <w:rsid w:val="00AF79FF"/>
    <w:rsid w:val="00B00714"/>
    <w:rsid w:val="00B17D7A"/>
    <w:rsid w:val="00B21040"/>
    <w:rsid w:val="00B25A5F"/>
    <w:rsid w:val="00B314E6"/>
    <w:rsid w:val="00B35BE1"/>
    <w:rsid w:val="00B40B44"/>
    <w:rsid w:val="00B415B7"/>
    <w:rsid w:val="00B44D2D"/>
    <w:rsid w:val="00B4591F"/>
    <w:rsid w:val="00B53DD4"/>
    <w:rsid w:val="00B6125E"/>
    <w:rsid w:val="00B62394"/>
    <w:rsid w:val="00B644A2"/>
    <w:rsid w:val="00B654F5"/>
    <w:rsid w:val="00B66746"/>
    <w:rsid w:val="00B700B2"/>
    <w:rsid w:val="00B709DD"/>
    <w:rsid w:val="00B758B7"/>
    <w:rsid w:val="00B84ABF"/>
    <w:rsid w:val="00B9697B"/>
    <w:rsid w:val="00B9735F"/>
    <w:rsid w:val="00BB1D2B"/>
    <w:rsid w:val="00BB54FA"/>
    <w:rsid w:val="00BB6C7A"/>
    <w:rsid w:val="00BB7EA8"/>
    <w:rsid w:val="00BC2C35"/>
    <w:rsid w:val="00BC6855"/>
    <w:rsid w:val="00BC7B27"/>
    <w:rsid w:val="00BD6036"/>
    <w:rsid w:val="00BD64DB"/>
    <w:rsid w:val="00BD78A6"/>
    <w:rsid w:val="00C1774B"/>
    <w:rsid w:val="00C20832"/>
    <w:rsid w:val="00C21870"/>
    <w:rsid w:val="00C32710"/>
    <w:rsid w:val="00C330D4"/>
    <w:rsid w:val="00C35904"/>
    <w:rsid w:val="00C43131"/>
    <w:rsid w:val="00C46C04"/>
    <w:rsid w:val="00C51B48"/>
    <w:rsid w:val="00C522E6"/>
    <w:rsid w:val="00C53885"/>
    <w:rsid w:val="00C660DC"/>
    <w:rsid w:val="00C7126B"/>
    <w:rsid w:val="00C81C69"/>
    <w:rsid w:val="00C846FB"/>
    <w:rsid w:val="00C84A2A"/>
    <w:rsid w:val="00C92492"/>
    <w:rsid w:val="00C936E3"/>
    <w:rsid w:val="00C97CE1"/>
    <w:rsid w:val="00CA1239"/>
    <w:rsid w:val="00CA7E52"/>
    <w:rsid w:val="00CB4079"/>
    <w:rsid w:val="00CC1FF7"/>
    <w:rsid w:val="00CC4AAC"/>
    <w:rsid w:val="00CC7D4D"/>
    <w:rsid w:val="00CD0ADE"/>
    <w:rsid w:val="00CD2F01"/>
    <w:rsid w:val="00CD4919"/>
    <w:rsid w:val="00CE311B"/>
    <w:rsid w:val="00CE6503"/>
    <w:rsid w:val="00CF2CAE"/>
    <w:rsid w:val="00D06D80"/>
    <w:rsid w:val="00D13C75"/>
    <w:rsid w:val="00D16495"/>
    <w:rsid w:val="00D166C4"/>
    <w:rsid w:val="00D52819"/>
    <w:rsid w:val="00D55167"/>
    <w:rsid w:val="00D701D4"/>
    <w:rsid w:val="00D70941"/>
    <w:rsid w:val="00D751B0"/>
    <w:rsid w:val="00D76AE5"/>
    <w:rsid w:val="00D84FC3"/>
    <w:rsid w:val="00D85225"/>
    <w:rsid w:val="00D86491"/>
    <w:rsid w:val="00D8676C"/>
    <w:rsid w:val="00D90DD5"/>
    <w:rsid w:val="00D912DC"/>
    <w:rsid w:val="00D93E54"/>
    <w:rsid w:val="00DA455B"/>
    <w:rsid w:val="00DA51E4"/>
    <w:rsid w:val="00DA61F9"/>
    <w:rsid w:val="00DA7FE1"/>
    <w:rsid w:val="00DB186A"/>
    <w:rsid w:val="00DB53CA"/>
    <w:rsid w:val="00DB720D"/>
    <w:rsid w:val="00DD171B"/>
    <w:rsid w:val="00DD4DC8"/>
    <w:rsid w:val="00DE1B8F"/>
    <w:rsid w:val="00DE5DF0"/>
    <w:rsid w:val="00DF3A0D"/>
    <w:rsid w:val="00DF5FD9"/>
    <w:rsid w:val="00DF7A14"/>
    <w:rsid w:val="00E00D17"/>
    <w:rsid w:val="00E054AC"/>
    <w:rsid w:val="00E1248D"/>
    <w:rsid w:val="00E128DE"/>
    <w:rsid w:val="00E251D7"/>
    <w:rsid w:val="00E30972"/>
    <w:rsid w:val="00E41A40"/>
    <w:rsid w:val="00E51EB6"/>
    <w:rsid w:val="00E535B6"/>
    <w:rsid w:val="00E5418C"/>
    <w:rsid w:val="00E64741"/>
    <w:rsid w:val="00E6642C"/>
    <w:rsid w:val="00E72190"/>
    <w:rsid w:val="00E723C9"/>
    <w:rsid w:val="00E74F62"/>
    <w:rsid w:val="00E75122"/>
    <w:rsid w:val="00E803F2"/>
    <w:rsid w:val="00E803F5"/>
    <w:rsid w:val="00E81C00"/>
    <w:rsid w:val="00E872F3"/>
    <w:rsid w:val="00E9353B"/>
    <w:rsid w:val="00E9418F"/>
    <w:rsid w:val="00EA583C"/>
    <w:rsid w:val="00EB2223"/>
    <w:rsid w:val="00EB2930"/>
    <w:rsid w:val="00EB470B"/>
    <w:rsid w:val="00EC2068"/>
    <w:rsid w:val="00EC41D4"/>
    <w:rsid w:val="00ED40D9"/>
    <w:rsid w:val="00ED5737"/>
    <w:rsid w:val="00ED7E15"/>
    <w:rsid w:val="00EE1772"/>
    <w:rsid w:val="00EE1E65"/>
    <w:rsid w:val="00EE7341"/>
    <w:rsid w:val="00EF08D0"/>
    <w:rsid w:val="00EF34F4"/>
    <w:rsid w:val="00EF67EC"/>
    <w:rsid w:val="00F024A1"/>
    <w:rsid w:val="00F0390D"/>
    <w:rsid w:val="00F04C1F"/>
    <w:rsid w:val="00F06919"/>
    <w:rsid w:val="00F06D48"/>
    <w:rsid w:val="00F123B2"/>
    <w:rsid w:val="00F160D0"/>
    <w:rsid w:val="00F17AE1"/>
    <w:rsid w:val="00F25A06"/>
    <w:rsid w:val="00F2656A"/>
    <w:rsid w:val="00F3571D"/>
    <w:rsid w:val="00F374D6"/>
    <w:rsid w:val="00F4561D"/>
    <w:rsid w:val="00F47CB3"/>
    <w:rsid w:val="00F52167"/>
    <w:rsid w:val="00F60E39"/>
    <w:rsid w:val="00F64316"/>
    <w:rsid w:val="00F70A3E"/>
    <w:rsid w:val="00F72257"/>
    <w:rsid w:val="00F72CB3"/>
    <w:rsid w:val="00F80B30"/>
    <w:rsid w:val="00F87919"/>
    <w:rsid w:val="00F87F26"/>
    <w:rsid w:val="00F94584"/>
    <w:rsid w:val="00FA1BDA"/>
    <w:rsid w:val="00FB11BF"/>
    <w:rsid w:val="00FB5AD2"/>
    <w:rsid w:val="00FB7139"/>
    <w:rsid w:val="00FC5048"/>
    <w:rsid w:val="00FC79C9"/>
    <w:rsid w:val="00FC7E77"/>
    <w:rsid w:val="00FD3D77"/>
    <w:rsid w:val="00FD5B1F"/>
    <w:rsid w:val="00FE37D6"/>
    <w:rsid w:val="00FF5C8A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F1A274"/>
  <w14:defaultImageDpi w14:val="300"/>
  <w15:docId w15:val="{25B54BD0-204E-4AD3-B8CA-1B69EE91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67DF8"/>
    <w:rPr>
      <w:rFonts w:ascii="Plus Jakarta Sans Light" w:hAnsi="Plus Jakarta Sans Light"/>
      <w:color w:val="0D004D" w:themeColor="text2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842"/>
    <w:pPr>
      <w:keepNext/>
      <w:keepLines/>
      <w:spacing w:after="360" w:line="264" w:lineRule="auto"/>
      <w:outlineLvl w:val="0"/>
    </w:pPr>
    <w:rPr>
      <w:rFonts w:ascii="Plus Jakarta Sans" w:hAnsi="Plus Jakarta Sans"/>
      <w:b/>
      <w:bCs/>
      <w:sz w:val="5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7842"/>
    <w:pPr>
      <w:keepNext/>
      <w:keepLines/>
      <w:spacing w:before="240" w:after="120" w:line="312" w:lineRule="auto"/>
      <w:outlineLvl w:val="1"/>
    </w:pPr>
    <w:rPr>
      <w:rFonts w:ascii="Plus Jakarta Sans" w:hAnsi="Plus Jakarta Sans"/>
      <w:b/>
      <w:bCs/>
      <w:sz w:val="3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47A0"/>
    <w:pPr>
      <w:keepNext/>
      <w:keepLines/>
      <w:spacing w:before="240" w:after="120" w:line="312" w:lineRule="auto"/>
      <w:outlineLvl w:val="2"/>
    </w:pPr>
    <w:rPr>
      <w:rFonts w:ascii="Plus Jakarta Sans" w:hAnsi="Plus Jakarta Sans"/>
      <w:b/>
      <w:bCs/>
      <w:color w:val="512EAB"/>
      <w:sz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C06F0"/>
    <w:pPr>
      <w:keepNext/>
      <w:keepLines/>
      <w:spacing w:before="120" w:after="360" w:line="312" w:lineRule="auto"/>
      <w:outlineLvl w:val="3"/>
    </w:pPr>
    <w:rPr>
      <w:rFonts w:ascii="Plus Jakarta Sans SemiBold" w:hAnsi="Plus Jakarta Sans SemiBold"/>
      <w:b/>
      <w:bCs/>
      <w:iCs/>
      <w:color w:val="000000"/>
      <w:sz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C06F0"/>
    <w:pPr>
      <w:keepNext/>
      <w:keepLines/>
      <w:spacing w:before="120" w:after="360" w:line="312" w:lineRule="auto"/>
      <w:outlineLvl w:val="4"/>
    </w:pPr>
    <w:rPr>
      <w:rFonts w:ascii="Plus Jakarta Sans SemiBold" w:hAnsi="Plus Jakarta Sans SemiBold"/>
      <w:b/>
      <w:color w:val="000000"/>
      <w:sz w:val="28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C06F0"/>
    <w:pPr>
      <w:keepNext/>
      <w:keepLines/>
      <w:spacing w:before="120" w:after="360" w:line="312" w:lineRule="auto"/>
      <w:outlineLvl w:val="5"/>
    </w:pPr>
    <w:rPr>
      <w:rFonts w:ascii="Plus Jakarta Sans SemiBold" w:hAnsi="Plus Jakarta Sans SemiBold"/>
      <w:b/>
      <w:iCs/>
      <w:color w:val="000000"/>
      <w:sz w:val="28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95591A"/>
    <w:pPr>
      <w:keepNext/>
      <w:keepLines/>
      <w:spacing w:before="120" w:after="360"/>
      <w:outlineLvl w:val="6"/>
    </w:pPr>
    <w:rPr>
      <w:rFonts w:ascii="Plus Jakarta Sans SemiBold" w:hAnsi="Plus Jakarta Sans SemiBold"/>
      <w:b/>
      <w:caps/>
      <w:color w:val="000000" w:themeColor="text1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17842"/>
    <w:rPr>
      <w:rFonts w:ascii="Plus Jakarta Sans" w:hAnsi="Plus Jakarta Sans"/>
      <w:b/>
      <w:bCs/>
      <w:color w:val="0D004D" w:themeColor="text2"/>
      <w:sz w:val="5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017842"/>
    <w:rPr>
      <w:rFonts w:ascii="Plus Jakarta Sans" w:hAnsi="Plus Jakarta Sans"/>
      <w:b/>
      <w:bCs/>
      <w:color w:val="0D004D" w:themeColor="text2"/>
      <w:sz w:val="3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6747A0"/>
    <w:rPr>
      <w:rFonts w:ascii="Plus Jakarta Sans" w:hAnsi="Plus Jakarta Sans"/>
      <w:b/>
      <w:bCs/>
      <w:color w:val="512EAB"/>
      <w:sz w:val="28"/>
      <w:szCs w:val="24"/>
      <w:lang w:eastAsia="en-US"/>
    </w:rPr>
  </w:style>
  <w:style w:type="character" w:customStyle="1" w:styleId="Heading4Char">
    <w:name w:val="Heading 4 Char"/>
    <w:link w:val="Heading4"/>
    <w:uiPriority w:val="9"/>
    <w:rsid w:val="005C06F0"/>
    <w:rPr>
      <w:rFonts w:ascii="Plus Jakarta Sans SemiBold" w:hAnsi="Plus Jakarta Sans SemiBold"/>
      <w:b/>
      <w:bCs/>
      <w:iCs/>
      <w:color w:val="000000"/>
      <w:sz w:val="28"/>
      <w:szCs w:val="24"/>
      <w:lang w:val="en-US" w:eastAsia="en-US"/>
    </w:rPr>
  </w:style>
  <w:style w:type="character" w:customStyle="1" w:styleId="Heading5Char">
    <w:name w:val="Heading 5 Char"/>
    <w:link w:val="Heading5"/>
    <w:uiPriority w:val="9"/>
    <w:rsid w:val="005C06F0"/>
    <w:rPr>
      <w:rFonts w:ascii="Plus Jakarta Sans SemiBold" w:hAnsi="Plus Jakarta Sans SemiBold"/>
      <w:b/>
      <w:color w:val="000000"/>
      <w:sz w:val="28"/>
      <w:szCs w:val="24"/>
      <w:lang w:val="en-US" w:eastAsia="en-US"/>
    </w:rPr>
  </w:style>
  <w:style w:type="character" w:customStyle="1" w:styleId="Heading6Char">
    <w:name w:val="Heading 6 Char"/>
    <w:link w:val="Heading6"/>
    <w:uiPriority w:val="9"/>
    <w:rsid w:val="005C06F0"/>
    <w:rPr>
      <w:rFonts w:ascii="Plus Jakarta Sans SemiBold" w:hAnsi="Plus Jakarta Sans SemiBold"/>
      <w:b/>
      <w:iCs/>
      <w:color w:val="000000"/>
      <w:sz w:val="28"/>
      <w:szCs w:val="24"/>
      <w:lang w:val="en-US" w:eastAsia="en-US"/>
    </w:rPr>
  </w:style>
  <w:style w:type="character" w:customStyle="1" w:styleId="Heading7Char">
    <w:name w:val="Heading 7 Char"/>
    <w:link w:val="Heading7"/>
    <w:uiPriority w:val="9"/>
    <w:rsid w:val="0095591A"/>
    <w:rPr>
      <w:rFonts w:ascii="Plus Jakarta Sans SemiBold" w:hAnsi="Plus Jakarta Sans SemiBold"/>
      <w:b/>
      <w:caps/>
      <w:color w:val="000000" w:themeColor="text1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175B3F"/>
    <w:pPr>
      <w:spacing w:after="240" w:line="276" w:lineRule="auto"/>
    </w:pPr>
    <w:rPr>
      <w:rFonts w:ascii="Plus Jakarta Sans" w:hAnsi="Plus Jakarta Sans" w:cs="Open Sans Light"/>
      <w:noProof/>
      <w:color w:val="000000" w:themeColor="text1"/>
      <w:lang w:val="en-US"/>
    </w:rPr>
  </w:style>
  <w:style w:type="character" w:customStyle="1" w:styleId="BodyTextChar">
    <w:name w:val="Body Text Char"/>
    <w:link w:val="BodyText"/>
    <w:uiPriority w:val="99"/>
    <w:rsid w:val="00175B3F"/>
    <w:rPr>
      <w:rFonts w:ascii="Plus Jakarta Sans" w:hAnsi="Plus Jakarta Sans" w:cs="Open Sans Light"/>
      <w:noProof/>
      <w:color w:val="000000" w:themeColor="text1"/>
      <w:sz w:val="24"/>
      <w:szCs w:val="24"/>
      <w:lang w:val="en-US" w:eastAsia="en-GB"/>
    </w:rPr>
  </w:style>
  <w:style w:type="paragraph" w:styleId="ListBullet">
    <w:name w:val="List Bullet"/>
    <w:basedOn w:val="Normal"/>
    <w:uiPriority w:val="99"/>
    <w:unhideWhenUsed/>
    <w:qFormat/>
    <w:rsid w:val="00CD2F01"/>
    <w:pPr>
      <w:numPr>
        <w:numId w:val="1"/>
      </w:numPr>
      <w:spacing w:before="120" w:after="120" w:line="312" w:lineRule="auto"/>
      <w:ind w:left="357" w:hanging="357"/>
      <w:contextualSpacing/>
    </w:pPr>
    <w:rPr>
      <w:rFonts w:ascii="Plus Jakarta Sans" w:hAnsi="Plus Jakarta Sans"/>
      <w:color w:val="000000" w:themeColor="text1"/>
      <w:lang w:eastAsia="en-US"/>
    </w:rPr>
  </w:style>
  <w:style w:type="character" w:styleId="Hyperlink">
    <w:name w:val="Hyperlink"/>
    <w:uiPriority w:val="99"/>
    <w:unhideWhenUsed/>
    <w:rsid w:val="00D16495"/>
    <w:rPr>
      <w:rFonts w:asciiTheme="minorHAnsi" w:hAnsiTheme="minorHAnsi"/>
      <w:b w:val="0"/>
      <w:i w:val="0"/>
      <w:color w:val="512EAB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7E788B"/>
    <w:pPr>
      <w:spacing w:line="360" w:lineRule="atLeast"/>
    </w:pPr>
    <w:rPr>
      <w:rFonts w:asciiTheme="minorHAnsi" w:hAnsiTheme="minorHAnsi"/>
      <w:color w:val="000000"/>
      <w:szCs w:val="22"/>
      <w:lang w:eastAsia="en-US"/>
    </w:rPr>
  </w:style>
  <w:style w:type="character" w:styleId="SubtleEmphasis">
    <w:name w:val="Subtle Emphasis"/>
    <w:aliases w:val="Special Cases"/>
    <w:uiPriority w:val="19"/>
    <w:rsid w:val="00D16495"/>
    <w:rPr>
      <w:rFonts w:asciiTheme="minorHAnsi" w:hAnsiTheme="minorHAnsi"/>
      <w:b w:val="0"/>
      <w:i/>
      <w:iCs/>
      <w:color w:val="000000" w:themeColor="text1"/>
      <w:sz w:val="24"/>
    </w:rPr>
  </w:style>
  <w:style w:type="character" w:styleId="Emphasis">
    <w:name w:val="Emphasis"/>
    <w:uiPriority w:val="20"/>
    <w:rsid w:val="00D16495"/>
    <w:rPr>
      <w:rFonts w:asciiTheme="minorHAnsi" w:hAnsiTheme="minorHAnsi"/>
      <w:b w:val="0"/>
      <w:i/>
      <w:iCs/>
      <w:color w:val="000000" w:themeColor="text1"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2A7971"/>
    <w:pPr>
      <w:ind w:left="720"/>
    </w:pPr>
    <w:rPr>
      <w:rFonts w:asciiTheme="minorHAnsi" w:hAnsiTheme="minorHAnsi"/>
      <w:color w:val="000000"/>
      <w:sz w:val="20"/>
      <w:szCs w:val="20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2A7971"/>
    <w:pPr>
      <w:ind w:left="960"/>
    </w:pPr>
    <w:rPr>
      <w:rFonts w:asciiTheme="minorHAnsi" w:hAnsiTheme="minorHAnsi"/>
      <w:color w:val="000000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2A7971"/>
    <w:pPr>
      <w:ind w:left="1200"/>
    </w:pPr>
    <w:rPr>
      <w:rFonts w:asciiTheme="minorHAnsi" w:hAnsiTheme="minorHAnsi"/>
      <w:color w:val="000000"/>
      <w:sz w:val="20"/>
      <w:szCs w:val="20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2A7971"/>
    <w:pPr>
      <w:ind w:left="1440"/>
    </w:pPr>
    <w:rPr>
      <w:rFonts w:ascii="Plus Jakarta Sans" w:hAnsi="Plus Jakarta Sans"/>
      <w:color w:val="000000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2A7971"/>
    <w:pPr>
      <w:ind w:left="1680"/>
    </w:pPr>
    <w:rPr>
      <w:rFonts w:asciiTheme="minorHAnsi" w:hAnsiTheme="minorHAnsi"/>
      <w:color w:val="000000"/>
      <w:sz w:val="20"/>
      <w:szCs w:val="20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2A7971"/>
    <w:pPr>
      <w:ind w:left="1920"/>
    </w:pPr>
    <w:rPr>
      <w:rFonts w:asciiTheme="minorHAnsi" w:hAnsiTheme="minorHAnsi"/>
      <w:color w:val="000000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D0494"/>
    <w:pPr>
      <w:tabs>
        <w:tab w:val="center" w:pos="4680"/>
        <w:tab w:val="right" w:pos="9360"/>
      </w:tabs>
      <w:spacing w:line="312" w:lineRule="auto"/>
    </w:pPr>
    <w:rPr>
      <w:color w:val="000000" w:themeColor="text1"/>
      <w:sz w:val="20"/>
      <w:lang w:eastAsia="en-US"/>
    </w:rPr>
  </w:style>
  <w:style w:type="character" w:customStyle="1" w:styleId="HeaderChar">
    <w:name w:val="Header Char"/>
    <w:link w:val="Header"/>
    <w:uiPriority w:val="99"/>
    <w:rsid w:val="007D0494"/>
    <w:rPr>
      <w:rFonts w:ascii="Plus Jakarta Sans Light" w:hAnsi="Plus Jakarta Sans Light"/>
      <w:color w:val="000000" w:themeColor="text1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D0494"/>
    <w:pPr>
      <w:tabs>
        <w:tab w:val="center" w:pos="4680"/>
        <w:tab w:val="right" w:pos="9360"/>
      </w:tabs>
      <w:spacing w:before="240" w:line="312" w:lineRule="auto"/>
    </w:pPr>
    <w:rPr>
      <w:color w:val="000000" w:themeColor="text1"/>
      <w:sz w:val="20"/>
      <w:lang w:eastAsia="en-US"/>
    </w:rPr>
  </w:style>
  <w:style w:type="character" w:customStyle="1" w:styleId="FooterChar">
    <w:name w:val="Footer Char"/>
    <w:link w:val="Footer"/>
    <w:uiPriority w:val="99"/>
    <w:rsid w:val="007D0494"/>
    <w:rPr>
      <w:rFonts w:ascii="Plus Jakarta Sans Light" w:hAnsi="Plus Jakarta Sans Light"/>
      <w:color w:val="000000" w:themeColor="text1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Heading1"/>
    <w:next w:val="Normal"/>
    <w:autoRedefine/>
    <w:uiPriority w:val="39"/>
    <w:unhideWhenUsed/>
    <w:rsid w:val="00395BA2"/>
    <w:pPr>
      <w:pBdr>
        <w:bottom w:val="single" w:sz="18" w:space="1" w:color="512EAB"/>
      </w:pBdr>
      <w:tabs>
        <w:tab w:val="right" w:pos="10302"/>
      </w:tabs>
      <w:spacing w:before="360"/>
      <w:outlineLvl w:val="9"/>
    </w:pPr>
    <w:rPr>
      <w:rFonts w:asciiTheme="majorHAnsi" w:hAnsiTheme="majorHAnsi"/>
      <w:sz w:val="32"/>
    </w:rPr>
  </w:style>
  <w:style w:type="paragraph" w:styleId="TOC2">
    <w:name w:val="toc 2"/>
    <w:basedOn w:val="Normal"/>
    <w:next w:val="Normal"/>
    <w:autoRedefine/>
    <w:uiPriority w:val="39"/>
    <w:unhideWhenUsed/>
    <w:rsid w:val="00395BA2"/>
    <w:pPr>
      <w:tabs>
        <w:tab w:val="right" w:pos="10302"/>
      </w:tabs>
      <w:spacing w:before="360"/>
    </w:pPr>
    <w:rPr>
      <w:rFonts w:asciiTheme="majorHAnsi" w:hAnsiTheme="majorHAnsi"/>
      <w:b/>
      <w:color w:val="000000"/>
      <w:szCs w:val="22"/>
      <w:lang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CD2F01"/>
    <w:pPr>
      <w:numPr>
        <w:numId w:val="6"/>
      </w:numPr>
      <w:spacing w:after="240" w:line="312" w:lineRule="auto"/>
      <w:ind w:left="924" w:hanging="357"/>
      <w:contextualSpacing/>
    </w:pPr>
    <w:rPr>
      <w:rFonts w:ascii="Plus Jakarta Sans" w:hAnsi="Plus Jakarta Sans"/>
      <w:color w:val="000000" w:themeColor="text1"/>
      <w:lang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5"/>
      </w:numPr>
      <w:spacing w:after="240"/>
      <w:ind w:left="357" w:hanging="357"/>
      <w:contextualSpacing/>
    </w:pPr>
    <w:rPr>
      <w:lang w:eastAsia="en-US"/>
    </w:rPr>
  </w:style>
  <w:style w:type="paragraph" w:styleId="ListNumber2">
    <w:name w:val="List Number 2"/>
    <w:basedOn w:val="Normal"/>
    <w:uiPriority w:val="99"/>
    <w:unhideWhenUsed/>
    <w:rsid w:val="00CD2F01"/>
    <w:pPr>
      <w:numPr>
        <w:numId w:val="19"/>
      </w:numPr>
      <w:spacing w:after="120" w:line="312" w:lineRule="auto"/>
      <w:contextualSpacing/>
    </w:pPr>
    <w:rPr>
      <w:rFonts w:ascii="Plus Jakarta Sans" w:hAnsi="Plus Jakarta Sans"/>
      <w:color w:val="000000" w:themeColor="text1"/>
      <w:lang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4"/>
      </w:numPr>
      <w:contextualSpacing/>
    </w:pPr>
    <w:rPr>
      <w:lang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7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2A7971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D2F01"/>
    <w:pPr>
      <w:spacing w:line="312" w:lineRule="auto"/>
      <w:ind w:left="720"/>
      <w:contextualSpacing/>
    </w:pPr>
    <w:rPr>
      <w:rFonts w:ascii="Plus Jakarta Sans" w:hAnsi="Plus Jakarta Sans"/>
      <w:color w:val="000000" w:themeColor="text1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5"/>
      </w:numPr>
      <w:contextualSpacing/>
    </w:pPr>
    <w:rPr>
      <w:lang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1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ED7E15"/>
    <w:rPr>
      <w:rFonts w:ascii="Plus Jakarta Sans Light" w:hAnsi="Plus Jakarta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0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0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0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0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0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0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0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0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0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14191D"/>
    <w:rPr>
      <w:color w:val="B79BFE" w:themeColor="accent1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ED7E15"/>
    <w:rPr>
      <w:rFonts w:ascii="Plus Jakarta Sans Light" w:hAnsi="Plus Jakarta Sans Light"/>
      <w:sz w:val="24"/>
      <w:szCs w:val="24"/>
      <w:lang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paragraph" w:customStyle="1" w:styleId="Default">
    <w:name w:val="Default"/>
    <w:rsid w:val="00ED7E15"/>
    <w:pPr>
      <w:autoSpaceDE w:val="0"/>
      <w:autoSpaceDN w:val="0"/>
      <w:adjustRightInd w:val="0"/>
    </w:pPr>
    <w:rPr>
      <w:rFonts w:ascii="Plus Jakarta Sans" w:hAnsi="Plus Jakarta Sans" w:cs="Open Sans Light"/>
      <w:color w:val="000000"/>
      <w:sz w:val="24"/>
      <w:szCs w:val="24"/>
    </w:rPr>
  </w:style>
  <w:style w:type="paragraph" w:customStyle="1" w:styleId="Quotebox">
    <w:name w:val="Quote box"/>
    <w:basedOn w:val="Heading2"/>
    <w:rsid w:val="00F4561D"/>
    <w:pPr>
      <w:spacing w:before="0" w:line="276" w:lineRule="auto"/>
    </w:pPr>
    <w:rPr>
      <w:b w:val="0"/>
      <w:bCs w:val="0"/>
      <w:color w:val="0D004D"/>
    </w:rPr>
  </w:style>
  <w:style w:type="paragraph" w:customStyle="1" w:styleId="TableHeading">
    <w:name w:val="Table Heading"/>
    <w:basedOn w:val="BodyText"/>
    <w:rsid w:val="00BC7B27"/>
    <w:pPr>
      <w:spacing w:after="0"/>
    </w:pPr>
    <w:rPr>
      <w:b/>
      <w:bCs/>
      <w:color w:val="0D004D"/>
      <w:szCs w:val="32"/>
    </w:rPr>
  </w:style>
  <w:style w:type="paragraph" w:customStyle="1" w:styleId="TableText">
    <w:name w:val="Table Text"/>
    <w:basedOn w:val="BodyText"/>
    <w:rsid w:val="009305A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767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www.pearsonassessments.com/professional-assessments/ordering/how-to-order/qualifications/qualifications-policy.html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hyperlink" Target="https://www.pearsonassessments.com/professional-assessments/ordering/how-to-order/qualifications.html" TargetMode="External"/><Relationship Id="rId17" Type="http://schemas.openxmlformats.org/officeDocument/2006/relationships/hyperlink" Target="mailto:clinicalcustomersupport@pearson.com" TargetMode="External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0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eech\AppData\Local\Temp\61cbb4b2-5a3b-4c93-a067-59b0dfe6ec56_Word%20Templates-selected.zip.c56\Pearson-A4-Portrait.dotx" TargetMode="External"/></Relationships>
</file>

<file path=word/theme/theme1.xml><?xml version="1.0" encoding="utf-8"?>
<a:theme xmlns:a="http://schemas.openxmlformats.org/drawingml/2006/main" name="Pearson_Color_Themes">
  <a:themeElements>
    <a:clrScheme name="Pearson Theme">
      <a:dk1>
        <a:srgbClr val="000000"/>
      </a:dk1>
      <a:lt1>
        <a:srgbClr val="FFFFFF"/>
      </a:lt1>
      <a:dk2>
        <a:srgbClr val="0D004D"/>
      </a:dk2>
      <a:lt2>
        <a:srgbClr val="FFFFFF"/>
      </a:lt2>
      <a:accent1>
        <a:srgbClr val="B79BFE"/>
      </a:accent1>
      <a:accent2>
        <a:srgbClr val="7950E2"/>
      </a:accent2>
      <a:accent3>
        <a:srgbClr val="56E2E1"/>
      </a:accent3>
      <a:accent4>
        <a:srgbClr val="EC8DE2"/>
      </a:accent4>
      <a:accent5>
        <a:srgbClr val="FFCE00"/>
      </a:accent5>
      <a:accent6>
        <a:srgbClr val="B820A9"/>
      </a:accent6>
      <a:hlink>
        <a:srgbClr val="B79BFE"/>
      </a:hlink>
      <a:folHlink>
        <a:srgbClr val="B79BFE"/>
      </a:folHlink>
    </a:clrScheme>
    <a:fontScheme name="Plus Jakarta Sans SemiBold-Plus Jakarta Sans">
      <a:majorFont>
        <a:latin typeface="Plus Jakarta Sans SemiBold" panose="020B0609020204030204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 panose="020B060403050404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Plus Jakarta Sans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>
          <a:solidFill>
            <a:schemeClr val="tx2"/>
          </a:solidFill>
        </a:ln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none" lIns="0" tIns="0" rIns="0" bIns="0" rtlCol="0">
        <a:spAutoFit/>
      </a:bodyPr>
      <a:lstStyle>
        <a:defPPr algn="l">
          <a:defRPr sz="1100" dirty="0" smtClean="0">
            <a:solidFill>
              <a:schemeClr val="tx2"/>
            </a:solidFill>
          </a:defRPr>
        </a:defPPr>
      </a:lstStyle>
    </a:txDef>
  </a:objectDefaults>
  <a:extraClrSchemeLst/>
  <a:custClrLst>
    <a:custClr name="Pearson Purple">
      <a:srgbClr val="0D004D"/>
    </a:custClr>
    <a:custClr name="Amethyst">
      <a:srgbClr val="512EAB"/>
    </a:custClr>
    <a:custClr name="Light Purple">
      <a:srgbClr val="C1BFFF"/>
    </a:custClr>
    <a:custClr name="Fuchsia">
      <a:srgbClr val="DF41CF"/>
    </a:custClr>
    <a:custClr name="Amber">
      <a:srgbClr val="FFCE00"/>
    </a:custClr>
    <a:custClr name="Turquoise">
      <a:srgbClr val="56E2E1"/>
    </a:custClr>
    <a:custClr name="Blank">
      <a:srgbClr val="FFFFFF"/>
    </a:custClr>
    <a:custClr name="Blank">
      <a:srgbClr val="FFFFFF"/>
    </a:custClr>
    <a:custClr name="Blank">
      <a:srgbClr val="FFFFFF"/>
    </a:custClr>
    <a:custClr name="Positive">
      <a:srgbClr val="00C800"/>
    </a:custClr>
    <a:custClr name="Blank">
      <a:srgbClr val="FFFFFF"/>
    </a:custClr>
    <a:custClr name="Blank">
      <a:srgbClr val="FFFFFF"/>
    </a:custClr>
    <a:custClr name="Mist Purple">
      <a:srgbClr val="EDECF6"/>
    </a:custClr>
    <a:custClr name="Fuschia Tint">
      <a:srgbClr val="EFA0E7"/>
    </a:custClr>
    <a:custClr name="Amber Tint">
      <a:srgbClr val="FFE67F"/>
    </a:custClr>
    <a:custClr name="Turquoise Tint">
      <a:srgbClr val="B3F2F1"/>
    </a:custClr>
    <a:custClr name="Blank">
      <a:srgbClr val="FFFFFF"/>
    </a:custClr>
    <a:custClr name="Blank">
      <a:srgbClr val="FFFFFF"/>
    </a:custClr>
    <a:custClr name="Blank">
      <a:srgbClr val="FFFFFF"/>
    </a:custClr>
    <a:custClr name="Negative">
      <a:srgbClr val="FF0000"/>
    </a:custClr>
  </a:custClrLst>
  <a:extLst>
    <a:ext uri="{05A4C25C-085E-4340-85A3-A5531E510DB2}">
      <thm15:themeFamily xmlns:thm15="http://schemas.microsoft.com/office/thememl/2012/main" name="Pearson_Color_Themes" id="{0879D163-5945-B243-9DC3-8028904CD4D6}" vid="{7A8C53F1-01B4-554A-A51E-D5ADBD66A37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F12155DC34684097DFFA9B1A005973" ma:contentTypeVersion="14" ma:contentTypeDescription="Create a new document." ma:contentTypeScope="" ma:versionID="baa7ceda96eefa7a5edd46deb02a8fd0">
  <xsd:schema xmlns:xsd="http://www.w3.org/2001/XMLSchema" xmlns:xs="http://www.w3.org/2001/XMLSchema" xmlns:p="http://schemas.microsoft.com/office/2006/metadata/properties" xmlns:ns2="67f32d8e-c004-4b2a-8588-6055e191469e" xmlns:ns3="84ffc5bf-a0ff-449e-baf2-5e09aebe7ba1" targetNamespace="http://schemas.microsoft.com/office/2006/metadata/properties" ma:root="true" ma:fieldsID="bcf612f2a52a0bb8ffae56a1c0e08fc5" ns2:_="" ns3:_="">
    <xsd:import namespace="67f32d8e-c004-4b2a-8588-6055e191469e"/>
    <xsd:import namespace="84ffc5bf-a0ff-449e-baf2-5e09aebe7b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32d8e-c004-4b2a-8588-6055e19146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view" ma:index="21" nillable="true" ma:displayName="Preview" ma:format="Thumbnail" ma:internalName="Preview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fc5bf-a0ff-449e-baf2-5e09aebe7b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193cb2-cb51-48b2-a90e-5130575901ff}" ma:internalName="TaxCatchAll" ma:showField="CatchAllData" ma:web="84ffc5bf-a0ff-449e-baf2-5e09aebe7b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f32d8e-c004-4b2a-8588-6055e191469e">
      <Terms xmlns="http://schemas.microsoft.com/office/infopath/2007/PartnerControls"/>
    </lcf76f155ced4ddcb4097134ff3c332f>
    <TaxCatchAll xmlns="84ffc5bf-a0ff-449e-baf2-5e09aebe7ba1" xsi:nil="true"/>
    <Preview xmlns="67f32d8e-c004-4b2a-8588-6055e19146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B59643-2436-4AE2-B6D3-FAC8D6975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f32d8e-c004-4b2a-8588-6055e191469e"/>
    <ds:schemaRef ds:uri="84ffc5bf-a0ff-449e-baf2-5e09aebe7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67f32d8e-c004-4b2a-8588-6055e191469e"/>
    <ds:schemaRef ds:uri="84ffc5bf-a0ff-449e-baf2-5e09aebe7ba1"/>
  </ds:schemaRefs>
</ds:datastoreItem>
</file>

<file path=customXml/itemProps3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C:\Users\Jbeech\AppData\Local\Temp\61cbb4b2-5a3b-4c93-a067-59b0dfe6ec56_Word Templates-selected.zip.c56\Pearson-A4-Portrait.dotx</Template>
  <TotalTime>0</TotalTime>
  <Pages>6</Pages>
  <Words>764</Words>
  <Characters>4406</Characters>
  <Application>Microsoft Office Word</Application>
  <DocSecurity>0</DocSecurity>
  <Lines>128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Manager/>
  <Company>Pearson Shared Services</Company>
  <LinksUpToDate>false</LinksUpToDate>
  <CharactersWithSpaces>5159</CharactersWithSpaces>
  <SharedDoc>false</SharedDoc>
  <HyperlinkBase/>
  <HLinks>
    <vt:vector size="6" baseType="variant">
      <vt:variant>
        <vt:i4>4194325</vt:i4>
      </vt:variant>
      <vt:variant>
        <vt:i4>0</vt:i4>
      </vt:variant>
      <vt:variant>
        <vt:i4>0</vt:i4>
      </vt:variant>
      <vt:variant>
        <vt:i4>5</vt:i4>
      </vt:variant>
      <vt:variant>
        <vt:lpwstr>https://pearsoneducationinc.sharepoint.com/sites/BrandHub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dals-account-owner-change</dc:title>
  <dc:subject/>
  <dc:creator>Jamie Beech</dc:creator>
  <cp:keywords/>
  <dc:description/>
  <cp:lastModifiedBy>April Stuart</cp:lastModifiedBy>
  <cp:revision>3</cp:revision>
  <cp:lastPrinted>2026-04-03T13:52:00Z</cp:lastPrinted>
  <dcterms:created xsi:type="dcterms:W3CDTF">2026-04-03T14:23:00Z</dcterms:created>
  <dcterms:modified xsi:type="dcterms:W3CDTF">2026-04-03T14:23:00Z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0x01010097F12155DC34684097DFFA9B1A005973</vt:lpwstr>
  </property>
  <property fmtid="{D5CDD505-2E9C-101B-9397-08002B2CF9AE}" pid="3" name="MediaServiceImageTags">
    <vt:lpwstr/>
  </property>
  <property fmtid="{D5CDD505-2E9C-101B-9397-08002B2CF9AE}" pid="4" name="MSIP_Label_83ee261e-af63-430a-bb5c-92ba4cf0f2ac_Enabled">
    <vt:lpwstr>true</vt:lpwstr>
  </property>
  <property fmtid="{D5CDD505-2E9C-101B-9397-08002B2CF9AE}" pid="5" name="MSIP_Label_83ee261e-af63-430a-bb5c-92ba4cf0f2ac_SetDate">
    <vt:lpwstr>2026-03-24T14:35:14Z</vt:lpwstr>
  </property>
  <property fmtid="{D5CDD505-2E9C-101B-9397-08002B2CF9AE}" pid="6" name="MSIP_Label_83ee261e-af63-430a-bb5c-92ba4cf0f2ac_Method">
    <vt:lpwstr>Standard</vt:lpwstr>
  </property>
  <property fmtid="{D5CDD505-2E9C-101B-9397-08002B2CF9AE}" pid="7" name="MSIP_Label_83ee261e-af63-430a-bb5c-92ba4cf0f2ac_Name">
    <vt:lpwstr>Paragon Internal - Paragon Staff Only</vt:lpwstr>
  </property>
  <property fmtid="{D5CDD505-2E9C-101B-9397-08002B2CF9AE}" pid="8" name="MSIP_Label_83ee261e-af63-430a-bb5c-92ba4cf0f2ac_SiteId">
    <vt:lpwstr>c974eb11-756a-4fcd-ada2-0826b75a5c1c</vt:lpwstr>
  </property>
  <property fmtid="{D5CDD505-2E9C-101B-9397-08002B2CF9AE}" pid="9" name="MSIP_Label_83ee261e-af63-430a-bb5c-92ba4cf0f2ac_ActionId">
    <vt:lpwstr>309f3a0b-fc41-4ddd-b929-13226f2c4d7c</vt:lpwstr>
  </property>
  <property fmtid="{D5CDD505-2E9C-101B-9397-08002B2CF9AE}" pid="10" name="MSIP_Label_83ee261e-af63-430a-bb5c-92ba4cf0f2ac_ContentBits">
    <vt:lpwstr>0</vt:lpwstr>
  </property>
  <property fmtid="{D5CDD505-2E9C-101B-9397-08002B2CF9AE}" pid="11" name="MSIP_Label_83ee261e-af63-430a-bb5c-92ba4cf0f2ac_Tag">
    <vt:lpwstr>10, 3, 0, 1</vt:lpwstr>
  </property>
</Properties>
</file>